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bookmarkStart w:id="0" w:name="_GoBack"/>
      <w:bookmarkEnd w:id="0"/>
      <w:r>
        <w:tab/>
      </w:r>
      <w:r>
        <w:rPr>
          <w:noProof/>
        </w:rPr>
        <w:pict>
          <v:line id="Straight Connector 2" o:spid="_x0000_s1032" style="position:absolute;z-index:25166643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29" type="#_x0000_t202" style="position:absolute;margin-left:423pt;margin-top:451.15pt;width:304.75pt;height:29.7pt;z-index:251662336;mso-position-horizontal-relative:page;mso-position-vertical-relative:page" filled="f" stroked="f">
            <v:textbox style="mso-next-textbox:#_x0000_s102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27" style="position:absolute;z-index:25166028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30" style="position:absolute;z-index:25166336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28" type="#_x0000_t202" style="position:absolute;margin-left:60.5pt;margin-top:451.15pt;width:317.5pt;height:29.7pt;z-index:251661312;mso-position-horizontal-relative:page;mso-position-vertical-relative:page" filled="f" stroked="f">
            <v:textbox style="mso-next-textbox:#_x0000_s102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31" type="#_x0000_t144" style="position:absolute;margin-left:89.05pt;margin-top:102.3pt;width:504.95pt;height:140.7pt;z-index:25166540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26" type="#_x0000_t202" style="position:absolute;margin-left:86.1pt;margin-top:162.4pt;width:619.8pt;height:332.6pt;z-index:251659264;mso-position-horizontal:absolute;mso-position-horizontal-relative:page;mso-position-vertical:absolute;mso-position-vertical-relative:page" filled="f" stroked="f">
            <v:textbox style="mso-next-textbox:#_x0000_s102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Crystal Smith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Ameren Illinois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41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39" style="position:absolute;z-index:25167564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36" type="#_x0000_t202" style="position:absolute;margin-left:423pt;margin-top:451.15pt;width:304.75pt;height:29.7pt;z-index:251671552;mso-position-horizontal-relative:page;mso-position-vertical-relative:page" filled="f" stroked="f">
            <v:textbox style="mso-next-textbox:#_x0000_s103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34" style="position:absolute;z-index:25166950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37" style="position:absolute;z-index:25167257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35" type="#_x0000_t202" style="position:absolute;margin-left:60.5pt;margin-top:451.15pt;width:317.5pt;height:29.7pt;z-index:251670528;mso-position-horizontal-relative:page;mso-position-vertical-relative:page" filled="f" stroked="f">
            <v:textbox style="mso-next-textbox:#_x0000_s103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38" type="#_x0000_t144" style="position:absolute;margin-left:89.05pt;margin-top:102.3pt;width:504.95pt;height:140.7pt;z-index:25167462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33" type="#_x0000_t202" style="position:absolute;margin-left:86.1pt;margin-top:162.4pt;width:619.8pt;height:332.6pt;z-index:251668480;mso-position-horizontal:absolute;mso-position-horizontal-relative:page;mso-position-vertical:absolute;mso-position-vertical-relative:page" filled="f" stroked="f">
            <v:textbox style="mso-next-textbox:#_x0000_s103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Shanell Williams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Ameren Illinois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46" style="position:absolute;z-index:25168486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43" type="#_x0000_t202" style="position:absolute;margin-left:423pt;margin-top:451.15pt;width:304.75pt;height:29.7pt;z-index:251680768;mso-position-horizontal-relative:page;mso-position-vertical-relative:page" filled="f" stroked="f">
            <v:textbox style="mso-next-textbox:#_x0000_s104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41" style="position:absolute;z-index:25167872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44" style="position:absolute;z-index:25168179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42" type="#_x0000_t202" style="position:absolute;margin-left:60.5pt;margin-top:451.15pt;width:317.5pt;height:29.7pt;z-index:251679744;mso-position-horizontal-relative:page;mso-position-vertical-relative:page" filled="f" stroked="f">
            <v:textbox style="mso-next-textbox:#_x0000_s104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5" type="#_x0000_t144" style="position:absolute;margin-left:89.05pt;margin-top:102.3pt;width:504.95pt;height:140.7pt;z-index:25168384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40" type="#_x0000_t202" style="position:absolute;margin-left:86.1pt;margin-top:162.4pt;width:619.8pt;height:332.6pt;z-index:251677696;mso-position-horizontal:absolute;mso-position-horizontal-relative:page;mso-position-vertical:absolute;mso-position-vertical-relative:page" filled="f" stroked="f">
            <v:textbox style="mso-next-textbox:#_x0000_s104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Deborah Hopkins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Ascension Health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53" style="position:absolute;z-index:25169408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50" type="#_x0000_t202" style="position:absolute;margin-left:423pt;margin-top:451.15pt;width:304.75pt;height:29.7pt;z-index:251689984;mso-position-horizontal-relative:page;mso-position-vertical-relative:page" filled="f" stroked="f">
            <v:textbox style="mso-next-textbox:#_x0000_s105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48" style="position:absolute;z-index:25168793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51" style="position:absolute;z-index:25169100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49" type="#_x0000_t202" style="position:absolute;margin-left:60.5pt;margin-top:451.15pt;width:317.5pt;height:29.7pt;z-index:251688960;mso-position-horizontal-relative:page;mso-position-vertical-relative:page" filled="f" stroked="f">
            <v:textbox style="mso-next-textbox:#_x0000_s104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52" type="#_x0000_t144" style="position:absolute;margin-left:89.05pt;margin-top:102.3pt;width:504.95pt;height:140.7pt;z-index:25169305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47" type="#_x0000_t202" style="position:absolute;margin-left:86.1pt;margin-top:162.4pt;width:619.8pt;height:332.6pt;z-index:251686912;mso-position-horizontal:absolute;mso-position-horizontal-relative:page;mso-position-vertical:absolute;mso-position-vertical-relative:page" filled="f" stroked="f">
            <v:textbox style="mso-next-textbox:#_x0000_s104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Rhonda Garrett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Anheuser Busch InBev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60" style="position:absolute;z-index:25170329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57" type="#_x0000_t202" style="position:absolute;margin-left:423pt;margin-top:451.15pt;width:304.75pt;height:29.7pt;z-index:251699200;mso-position-horizontal-relative:page;mso-position-vertical-relative:page" filled="f" stroked="f">
            <v:textbox style="mso-next-textbox:#_x0000_s105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55" style="position:absolute;z-index:25169715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58" style="position:absolute;z-index:25170022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56" type="#_x0000_t202" style="position:absolute;margin-left:60.5pt;margin-top:451.15pt;width:317.5pt;height:29.7pt;z-index:251698176;mso-position-horizontal-relative:page;mso-position-vertical-relative:page" filled="f" stroked="f">
            <v:textbox style="mso-next-textbox:#_x0000_s105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59" type="#_x0000_t144" style="position:absolute;margin-left:89.05pt;margin-top:102.3pt;width:504.95pt;height:140.7pt;z-index:25170227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54" type="#_x0000_t202" style="position:absolute;margin-left:86.1pt;margin-top:162.4pt;width:619.8pt;height:332.6pt;z-index:251696128;mso-position-horizontal:absolute;mso-position-horizontal-relative:page;mso-position-vertical:absolute;mso-position-vertical-relative:page" filled="f" stroked="f">
            <v:textbox style="mso-next-textbox:#_x0000_s105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Rolanda Robinson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Anheuser Busch InBev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67" style="position:absolute;z-index:25171251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64" type="#_x0000_t202" style="position:absolute;margin-left:423pt;margin-top:451.15pt;width:304.75pt;height:29.7pt;z-index:251708416;mso-position-horizontal-relative:page;mso-position-vertical-relative:page" filled="f" stroked="f">
            <v:textbox style="mso-next-textbox:#_x0000_s106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62" style="position:absolute;z-index:25170636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65" style="position:absolute;z-index:25170944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63" type="#_x0000_t202" style="position:absolute;margin-left:60.5pt;margin-top:451.15pt;width:317.5pt;height:29.7pt;z-index:251707392;mso-position-horizontal-relative:page;mso-position-vertical-relative:page" filled="f" stroked="f">
            <v:textbox style="mso-next-textbox:#_x0000_s106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66" type="#_x0000_t144" style="position:absolute;margin-left:89.05pt;margin-top:102.3pt;width:504.95pt;height:140.7pt;z-index:25171148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61" type="#_x0000_t202" style="position:absolute;margin-left:86.1pt;margin-top:162.4pt;width:619.8pt;height:332.6pt;z-index:251705344;mso-position-horizontal:absolute;mso-position-horizontal-relative:page;mso-position-vertical:absolute;mso-position-vertical-relative:page" filled="f" stroked="f">
            <v:textbox style="mso-next-textbox:#_x0000_s106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Sugako Anderson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Anheuser Busch InBev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74" style="position:absolute;z-index:25172172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71" type="#_x0000_t202" style="position:absolute;margin-left:423pt;margin-top:451.15pt;width:304.75pt;height:29.7pt;z-index:251717632;mso-position-horizontal-relative:page;mso-position-vertical-relative:page" filled="f" stroked="f">
            <v:textbox style="mso-next-textbox:#_x0000_s107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69" style="position:absolute;z-index:25171558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72" style="position:absolute;z-index:25171865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70" type="#_x0000_t202" style="position:absolute;margin-left:60.5pt;margin-top:451.15pt;width:317.5pt;height:29.7pt;z-index:251716608;mso-position-horizontal-relative:page;mso-position-vertical-relative:page" filled="f" stroked="f">
            <v:textbox style="mso-next-textbox:#_x0000_s107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73" type="#_x0000_t144" style="position:absolute;margin-left:89.05pt;margin-top:102.3pt;width:504.95pt;height:140.7pt;z-index:25172070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68" type="#_x0000_t202" style="position:absolute;margin-left:86.1pt;margin-top:162.4pt;width:619.8pt;height:332.6pt;z-index:251714560;mso-position-horizontal:absolute;mso-position-horizontal-relative:page;mso-position-vertical:absolute;mso-position-vertical-relative:page" filled="f" stroked="f">
            <v:textbox style="mso-next-textbox:#_x0000_s106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Christi Gray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BJH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3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81" style="position:absolute;z-index:25173094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78" type="#_x0000_t202" style="position:absolute;margin-left:423pt;margin-top:451.15pt;width:304.75pt;height:29.7pt;z-index:251726848;mso-position-horizontal-relative:page;mso-position-vertical-relative:page" filled="f" stroked="f">
            <v:textbox style="mso-next-textbox:#_x0000_s107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76" style="position:absolute;z-index:25172480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79" style="position:absolute;z-index:25172787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77" type="#_x0000_t202" style="position:absolute;margin-left:60.5pt;margin-top:451.15pt;width:317.5pt;height:29.7pt;z-index:251725824;mso-position-horizontal-relative:page;mso-position-vertical-relative:page" filled="f" stroked="f">
            <v:textbox style="mso-next-textbox:#_x0000_s107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80" type="#_x0000_t144" style="position:absolute;margin-left:89.05pt;margin-top:102.3pt;width:504.95pt;height:140.7pt;z-index:25172992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75" type="#_x0000_t202" style="position:absolute;margin-left:86.1pt;margin-top:162.4pt;width:619.8pt;height:332.6pt;z-index:251723776;mso-position-horizontal:absolute;mso-position-horizontal-relative:page;mso-position-vertical:absolute;mso-position-vertical-relative:page" filled="f" stroked="f">
            <v:textbox style="mso-next-textbox:#_x0000_s107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Bonnie Woods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BJH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5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88" style="position:absolute;z-index:25174016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85" type="#_x0000_t202" style="position:absolute;margin-left:423pt;margin-top:451.15pt;width:304.75pt;height:29.7pt;z-index:251736064;mso-position-horizontal-relative:page;mso-position-vertical-relative:page" filled="f" stroked="f">
            <v:textbox style="mso-next-textbox:#_x0000_s108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83" style="position:absolute;z-index:25173401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86" style="position:absolute;z-index:25173708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84" type="#_x0000_t202" style="position:absolute;margin-left:60.5pt;margin-top:451.15pt;width:317.5pt;height:29.7pt;z-index:251735040;mso-position-horizontal-relative:page;mso-position-vertical-relative:page" filled="f" stroked="f">
            <v:textbox style="mso-next-textbox:#_x0000_s108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87" type="#_x0000_t144" style="position:absolute;margin-left:89.05pt;margin-top:102.3pt;width:504.95pt;height:140.7pt;z-index:25173913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82" type="#_x0000_t202" style="position:absolute;margin-left:86.1pt;margin-top:162.4pt;width:619.8pt;height:332.6pt;z-index:251732992;mso-position-horizontal:absolute;mso-position-horizontal-relative:page;mso-position-vertical:absolute;mso-position-vertical-relative:page" filled="f" stroked="f">
            <v:textbox style="mso-next-textbox:#_x0000_s108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Catrece Strickland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BJC Shared Services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7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095" style="position:absolute;z-index:25174937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92" type="#_x0000_t202" style="position:absolute;margin-left:423pt;margin-top:451.15pt;width:304.75pt;height:29.7pt;z-index:251745280;mso-position-horizontal-relative:page;mso-position-vertical-relative:page" filled="f" stroked="f">
            <v:textbox style="mso-next-textbox:#_x0000_s109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90" style="position:absolute;z-index:25174323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093" style="position:absolute;z-index:25174630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91" type="#_x0000_t202" style="position:absolute;margin-left:60.5pt;margin-top:451.15pt;width:317.5pt;height:29.7pt;z-index:251744256;mso-position-horizontal-relative:page;mso-position-vertical-relative:page" filled="f" stroked="f">
            <v:textbox style="mso-next-textbox:#_x0000_s109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94" type="#_x0000_t144" style="position:absolute;margin-left:89.05pt;margin-top:102.3pt;width:504.95pt;height:140.7pt;z-index:25174835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89" type="#_x0000_t202" style="position:absolute;margin-left:86.1pt;margin-top:162.4pt;width:619.8pt;height:332.6pt;z-index:251742208;mso-position-horizontal:absolute;mso-position-horizontal-relative:page;mso-position-vertical:absolute;mso-position-vertical-relative:page" filled="f" stroked="f">
            <v:textbox style="mso-next-textbox:#_x0000_s108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Roshelle Scott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Brown Shoe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9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02" style="position:absolute;z-index:25175859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099" type="#_x0000_t202" style="position:absolute;margin-left:423pt;margin-top:451.15pt;width:304.75pt;height:29.7pt;z-index:251754496;mso-position-horizontal-relative:page;mso-position-vertical-relative:page" filled="f" stroked="f">
            <v:textbox style="mso-next-textbox:#_x0000_s109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097" style="position:absolute;z-index:25175244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00" style="position:absolute;z-index:25175552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098" type="#_x0000_t202" style="position:absolute;margin-left:60.5pt;margin-top:451.15pt;width:317.5pt;height:29.7pt;z-index:251753472;mso-position-horizontal-relative:page;mso-position-vertical-relative:page" filled="f" stroked="f">
            <v:textbox style="mso-next-textbox:#_x0000_s109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1" type="#_x0000_t144" style="position:absolute;margin-left:89.05pt;margin-top:102.3pt;width:504.95pt;height:140.7pt;z-index:25175756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096" type="#_x0000_t202" style="position:absolute;margin-left:86.1pt;margin-top:162.4pt;width:619.8pt;height:332.6pt;z-index:251751424;mso-position-horizontal:absolute;mso-position-horizontal-relative:page;mso-position-vertical:absolute;mso-position-vertical-relative:page" filled="f" stroked="f">
            <v:textbox style="mso-next-textbox:#_x0000_s109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Vimala Rajaram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Centene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21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1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09" style="position:absolute;z-index:25176780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06" type="#_x0000_t202" style="position:absolute;margin-left:423pt;margin-top:451.15pt;width:304.75pt;height:29.7pt;z-index:251763712;mso-position-horizontal-relative:page;mso-position-vertical-relative:page" filled="f" stroked="f">
            <v:textbox style="mso-next-textbox:#_x0000_s110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04" style="position:absolute;z-index:25176166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07" style="position:absolute;z-index:25176473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05" type="#_x0000_t202" style="position:absolute;margin-left:60.5pt;margin-top:451.15pt;width:317.5pt;height:29.7pt;z-index:251762688;mso-position-horizontal-relative:page;mso-position-vertical-relative:page" filled="f" stroked="f">
            <v:textbox style="mso-next-textbox:#_x0000_s110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8" type="#_x0000_t144" style="position:absolute;margin-left:89.05pt;margin-top:102.3pt;width:504.95pt;height:140.7pt;z-index:25176678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03" type="#_x0000_t202" style="position:absolute;margin-left:86.1pt;margin-top:162.4pt;width:619.8pt;height:332.6pt;z-index:251760640;mso-position-horizontal:absolute;mso-position-horizontal-relative:page;mso-position-vertical:absolute;mso-position-vertical-relative:page" filled="f" stroked="f">
            <v:textbox style="mso-next-textbox:#_x0000_s110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Stacy Kemp Jiles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Centene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23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16" style="position:absolute;z-index:25177702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13" type="#_x0000_t202" style="position:absolute;margin-left:423pt;margin-top:451.15pt;width:304.75pt;height:29.7pt;z-index:251772928;mso-position-horizontal-relative:page;mso-position-vertical-relative:page" filled="f" stroked="f">
            <v:textbox style="mso-next-textbox:#_x0000_s111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11" style="position:absolute;z-index:25177088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14" style="position:absolute;z-index:25177395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12" type="#_x0000_t202" style="position:absolute;margin-left:60.5pt;margin-top:451.15pt;width:317.5pt;height:29.7pt;z-index:251771904;mso-position-horizontal-relative:page;mso-position-vertical-relative:page" filled="f" stroked="f">
            <v:textbox style="mso-next-textbox:#_x0000_s111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15" type="#_x0000_t144" style="position:absolute;margin-left:89.05pt;margin-top:102.3pt;width:504.95pt;height:140.7pt;z-index:25177600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10" type="#_x0000_t202" style="position:absolute;margin-left:86.1pt;margin-top:162.4pt;width:619.8pt;height:332.6pt;z-index:251769856;mso-position-horizontal:absolute;mso-position-horizontal-relative:page;mso-position-vertical:absolute;mso-position-vertical-relative:page" filled="f" stroked="f">
            <v:textbox style="mso-next-textbox:#_x0000_s111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Keisa Johnson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Centene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25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23" style="position:absolute;z-index:25178624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20" type="#_x0000_t202" style="position:absolute;margin-left:423pt;margin-top:451.15pt;width:304.75pt;height:29.7pt;z-index:251782144;mso-position-horizontal-relative:page;mso-position-vertical-relative:page" filled="f" stroked="f">
            <v:textbox style="mso-next-textbox:#_x0000_s112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18" style="position:absolute;z-index:25178009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21" style="position:absolute;z-index:25178316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19" type="#_x0000_t202" style="position:absolute;margin-left:60.5pt;margin-top:451.15pt;width:317.5pt;height:29.7pt;z-index:251781120;mso-position-horizontal-relative:page;mso-position-vertical-relative:page" filled="f" stroked="f">
            <v:textbox style="mso-next-textbox:#_x0000_s111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2" type="#_x0000_t144" style="position:absolute;margin-left:89.05pt;margin-top:102.3pt;width:504.95pt;height:140.7pt;z-index:25178521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17" type="#_x0000_t202" style="position:absolute;margin-left:86.1pt;margin-top:162.4pt;width:619.8pt;height:332.6pt;z-index:251779072;mso-position-horizontal:absolute;mso-position-horizontal-relative:page;mso-position-vertical:absolute;mso-position-vertical-relative:page" filled="f" stroked="f">
            <v:textbox style="mso-next-textbox:#_x0000_s111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Jason Worth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Centric/The Keefe Group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27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30" style="position:absolute;z-index:25179545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27" type="#_x0000_t202" style="position:absolute;margin-left:423pt;margin-top:451.15pt;width:304.75pt;height:29.7pt;z-index:251791360;mso-position-horizontal-relative:page;mso-position-vertical-relative:page" filled="f" stroked="f">
            <v:textbox style="mso-next-textbox:#_x0000_s112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25" style="position:absolute;z-index:25178931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28" style="position:absolute;z-index:25179238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26" type="#_x0000_t202" style="position:absolute;margin-left:60.5pt;margin-top:451.15pt;width:317.5pt;height:29.7pt;z-index:251790336;mso-position-horizontal-relative:page;mso-position-vertical-relative:page" filled="f" stroked="f">
            <v:textbox style="mso-next-textbox:#_x0000_s112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9" type="#_x0000_t144" style="position:absolute;margin-left:89.05pt;margin-top:102.3pt;width:504.95pt;height:140.7pt;z-index:25179443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24" type="#_x0000_t202" style="position:absolute;margin-left:86.1pt;margin-top:162.4pt;width:619.8pt;height:332.6pt;z-index:251788288;mso-position-horizontal:absolute;mso-position-horizontal-relative:page;mso-position-vertical:absolute;mso-position-vertical-relative:page" filled="f" stroked="f">
            <v:textbox style="mso-next-textbox:#_x0000_s112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LaWanda Boykin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Centric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29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37" style="position:absolute;z-index:25180467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34" type="#_x0000_t202" style="position:absolute;margin-left:423pt;margin-top:451.15pt;width:304.75pt;height:29.7pt;z-index:251800576;mso-position-horizontal-relative:page;mso-position-vertical-relative:page" filled="f" stroked="f">
            <v:textbox style="mso-next-textbox:#_x0000_s113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32" style="position:absolute;z-index:25179852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35" style="position:absolute;z-index:25180160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33" type="#_x0000_t202" style="position:absolute;margin-left:60.5pt;margin-top:451.15pt;width:317.5pt;height:29.7pt;z-index:251799552;mso-position-horizontal-relative:page;mso-position-vertical-relative:page" filled="f" stroked="f">
            <v:textbox style="mso-next-textbox:#_x0000_s113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36" type="#_x0000_t144" style="position:absolute;margin-left:89.05pt;margin-top:102.3pt;width:504.95pt;height:140.7pt;z-index:25180364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31" type="#_x0000_t202" style="position:absolute;margin-left:86.1pt;margin-top:162.4pt;width:619.8pt;height:332.6pt;z-index:251797504;mso-position-horizontal:absolute;mso-position-horizontal-relative:page;mso-position-vertical:absolute;mso-position-vertical-relative:page" filled="f" stroked="f">
            <v:textbox style="mso-next-textbox:#_x0000_s113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Erica Henderson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St. Louis Development Corporation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1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44" style="position:absolute;z-index:25181388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41" type="#_x0000_t202" style="position:absolute;margin-left:423pt;margin-top:451.15pt;width:304.75pt;height:29.7pt;z-index:251809792;mso-position-horizontal-relative:page;mso-position-vertical-relative:page" filled="f" stroked="f">
            <v:textbox style="mso-next-textbox:#_x0000_s114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39" style="position:absolute;z-index:25180774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42" style="position:absolute;z-index:25181081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40" type="#_x0000_t202" style="position:absolute;margin-left:60.5pt;margin-top:451.15pt;width:317.5pt;height:29.7pt;z-index:251808768;mso-position-horizontal-relative:page;mso-position-vertical-relative:page" filled="f" stroked="f">
            <v:textbox style="mso-next-textbox:#_x0000_s114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43" type="#_x0000_t144" style="position:absolute;margin-left:89.05pt;margin-top:102.3pt;width:504.95pt;height:140.7pt;z-index:25181286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38" type="#_x0000_t202" style="position:absolute;margin-left:86.1pt;margin-top:162.4pt;width:619.8pt;height:332.6pt;z-index:251806720;mso-position-horizontal:absolute;mso-position-horizontal-relative:page;mso-position-vertical:absolute;mso-position-vertical-relative:page" filled="f" stroked="f">
            <v:textbox style="mso-next-textbox:#_x0000_s113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Lisa Lewis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Commerce Bank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3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51" style="position:absolute;z-index:25182310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48" type="#_x0000_t202" style="position:absolute;margin-left:423pt;margin-top:451.15pt;width:304.75pt;height:29.7pt;z-index:251819008;mso-position-horizontal-relative:page;mso-position-vertical-relative:page" filled="f" stroked="f">
            <v:textbox style="mso-next-textbox:#_x0000_s114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46" style="position:absolute;z-index:25181696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49" style="position:absolute;z-index:25182003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47" type="#_x0000_t202" style="position:absolute;margin-left:60.5pt;margin-top:451.15pt;width:317.5pt;height:29.7pt;z-index:251817984;mso-position-horizontal-relative:page;mso-position-vertical-relative:page" filled="f" stroked="f">
            <v:textbox style="mso-next-textbox:#_x0000_s114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50" type="#_x0000_t144" style="position:absolute;margin-left:89.05pt;margin-top:102.3pt;width:504.95pt;height:140.7pt;z-index:25182208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45" type="#_x0000_t202" style="position:absolute;margin-left:86.1pt;margin-top:162.4pt;width:619.8pt;height:332.6pt;z-index:251815936;mso-position-horizontal:absolute;mso-position-horizontal-relative:page;mso-position-vertical:absolute;mso-position-vertical-relative:page" filled="f" stroked="f">
            <v:textbox style="mso-next-textbox:#_x0000_s114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Jammie Qualls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Commerce Bank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5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58" style="position:absolute;z-index:25183232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55" type="#_x0000_t202" style="position:absolute;margin-left:423pt;margin-top:451.15pt;width:304.75pt;height:29.7pt;z-index:251828224;mso-position-horizontal-relative:page;mso-position-vertical-relative:page" filled="f" stroked="f">
            <v:textbox style="mso-next-textbox:#_x0000_s115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53" style="position:absolute;z-index:25182617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56" style="position:absolute;z-index:25182924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54" type="#_x0000_t202" style="position:absolute;margin-left:60.5pt;margin-top:451.15pt;width:317.5pt;height:29.7pt;z-index:251827200;mso-position-horizontal-relative:page;mso-position-vertical-relative:page" filled="f" stroked="f">
            <v:textbox style="mso-next-textbox:#_x0000_s115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57" type="#_x0000_t144" style="position:absolute;margin-left:89.05pt;margin-top:102.3pt;width:504.95pt;height:140.7pt;z-index:25183129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52" type="#_x0000_t202" style="position:absolute;margin-left:86.1pt;margin-top:162.4pt;width:619.8pt;height:332.6pt;z-index:251825152;mso-position-horizontal:absolute;mso-position-horizontal-relative:page;mso-position-vertical:absolute;mso-position-vertical-relative:page" filled="f" stroked="f">
            <v:textbox style="mso-next-textbox:#_x0000_s115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Dexter Evans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Covidien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7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65" style="position:absolute;z-index:25184153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62" type="#_x0000_t202" style="position:absolute;margin-left:423pt;margin-top:451.15pt;width:304.75pt;height:29.7pt;z-index:251837440;mso-position-horizontal-relative:page;mso-position-vertical-relative:page" filled="f" stroked="f">
            <v:textbox style="mso-next-textbox:#_x0000_s116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60" style="position:absolute;z-index:25183539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63" style="position:absolute;z-index:25183846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61" type="#_x0000_t202" style="position:absolute;margin-left:60.5pt;margin-top:451.15pt;width:317.5pt;height:29.7pt;z-index:251836416;mso-position-horizontal-relative:page;mso-position-vertical-relative:page" filled="f" stroked="f">
            <v:textbox style="mso-next-textbox:#_x0000_s116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64" type="#_x0000_t144" style="position:absolute;margin-left:89.05pt;margin-top:102.3pt;width:504.95pt;height:140.7pt;z-index:25184051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59" type="#_x0000_t202" style="position:absolute;margin-left:86.1pt;margin-top:162.4pt;width:619.8pt;height:332.6pt;z-index:251834368;mso-position-horizontal:absolute;mso-position-horizontal-relative:page;mso-position-vertical:absolute;mso-position-vertical-relative:page" filled="f" stroked="f">
            <v:textbox style="mso-next-textbox:#_x0000_s115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Bertram Griffin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Edward Jones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3948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39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72" style="position:absolute;z-index:25185075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69" type="#_x0000_t202" style="position:absolute;margin-left:423pt;margin-top:451.15pt;width:304.75pt;height:29.7pt;z-index:251846656;mso-position-horizontal-relative:page;mso-position-vertical-relative:page" filled="f" stroked="f">
            <v:textbox style="mso-next-textbox:#_x0000_s116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67" style="position:absolute;z-index:25184460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70" style="position:absolute;z-index:25184768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68" type="#_x0000_t202" style="position:absolute;margin-left:60.5pt;margin-top:451.15pt;width:317.5pt;height:29.7pt;z-index:251845632;mso-position-horizontal-relative:page;mso-position-vertical-relative:page" filled="f" stroked="f">
            <v:textbox style="mso-next-textbox:#_x0000_s116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71" type="#_x0000_t144" style="position:absolute;margin-left:89.05pt;margin-top:102.3pt;width:504.95pt;height:140.7pt;z-index:25184972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66" type="#_x0000_t202" style="position:absolute;margin-left:86.1pt;margin-top:162.4pt;width:619.8pt;height:332.6pt;z-index:251843584;mso-position-horizontal:absolute;mso-position-horizontal-relative:page;mso-position-vertical:absolute;mso-position-vertical-relative:page" filled="f" stroked="f">
            <v:textbox style="mso-next-textbox:#_x0000_s116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Miguel Cotignola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Edward Jones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4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2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79" style="position:absolute;z-index:25185996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76" type="#_x0000_t202" style="position:absolute;margin-left:423pt;margin-top:451.15pt;width:304.75pt;height:29.7pt;z-index:251855872;mso-position-horizontal-relative:page;mso-position-vertical-relative:page" filled="f" stroked="f">
            <v:textbox style="mso-next-textbox:#_x0000_s117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74" style="position:absolute;z-index:25185382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77" style="position:absolute;z-index:25185689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75" type="#_x0000_t202" style="position:absolute;margin-left:60.5pt;margin-top:451.15pt;width:317.5pt;height:29.7pt;z-index:251854848;mso-position-horizontal-relative:page;mso-position-vertical-relative:page" filled="f" stroked="f">
            <v:textbox style="mso-next-textbox:#_x0000_s117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78" type="#_x0000_t144" style="position:absolute;margin-left:89.05pt;margin-top:102.3pt;width:504.95pt;height:140.7pt;z-index:25185894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73" type="#_x0000_t202" style="position:absolute;margin-left:86.1pt;margin-top:162.4pt;width:619.8pt;height:332.6pt;z-index:251852800;mso-position-horizontal:absolute;mso-position-horizontal-relative:page;mso-position-vertical:absolute;mso-position-vertical-relative:page" filled="f" stroked="f">
            <v:textbox style="mso-next-textbox:#_x0000_s117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Vanessa McKenzie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Emerson Electric Co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5792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4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86" style="position:absolute;z-index:25186918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83" type="#_x0000_t202" style="position:absolute;margin-left:423pt;margin-top:451.15pt;width:304.75pt;height:29.7pt;z-index:251865088;mso-position-horizontal-relative:page;mso-position-vertical-relative:page" filled="f" stroked="f">
            <v:textbox style="mso-next-textbox:#_x0000_s118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81" style="position:absolute;z-index:25186304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84" style="position:absolute;z-index:25186611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82" type="#_x0000_t202" style="position:absolute;margin-left:60.5pt;margin-top:451.15pt;width:317.5pt;height:29.7pt;z-index:251864064;mso-position-horizontal-relative:page;mso-position-vertical-relative:page" filled="f" stroked="f">
            <v:textbox style="mso-next-textbox:#_x0000_s118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85" type="#_x0000_t144" style="position:absolute;margin-left:89.05pt;margin-top:102.3pt;width:504.95pt;height:140.7pt;z-index:25186816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80" type="#_x0000_t202" style="position:absolute;margin-left:86.1pt;margin-top:162.4pt;width:619.8pt;height:332.6pt;z-index:251862016;mso-position-horizontal:absolute;mso-position-horizontal-relative:page;mso-position-vertical:absolute;mso-position-vertical-relative:page" filled="f" stroked="f">
            <v:textbox style="mso-next-textbox:#_x0000_s118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Pratik Patel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Energizer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4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193" style="position:absolute;z-index:25187840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90" type="#_x0000_t202" style="position:absolute;margin-left:423pt;margin-top:451.15pt;width:304.75pt;height:29.7pt;z-index:251874304;mso-position-horizontal-relative:page;mso-position-vertical-relative:page" filled="f" stroked="f">
            <v:textbox style="mso-next-textbox:#_x0000_s119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88" style="position:absolute;z-index:25187225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91" style="position:absolute;z-index:25187532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89" type="#_x0000_t202" style="position:absolute;margin-left:60.5pt;margin-top:451.15pt;width:317.5pt;height:29.7pt;z-index:251873280;mso-position-horizontal-relative:page;mso-position-vertical-relative:page" filled="f" stroked="f">
            <v:textbox style="mso-next-textbox:#_x0000_s118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92" type="#_x0000_t144" style="position:absolute;margin-left:89.05pt;margin-top:102.3pt;width:504.95pt;height:140.7pt;z-index:25187737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87" type="#_x0000_t202" style="position:absolute;margin-left:86.1pt;margin-top:162.4pt;width:619.8pt;height:332.6pt;z-index:251871232;mso-position-horizontal:absolute;mso-position-horizontal-relative:page;mso-position-vertical:absolute;mso-position-vertical-relative:page" filled="f" stroked="f">
            <v:textbox style="mso-next-textbox:#_x0000_s118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Stacy Williams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Enterprise Holdings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4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00" style="position:absolute;z-index:25188761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197" type="#_x0000_t202" style="position:absolute;margin-left:423pt;margin-top:451.15pt;width:304.75pt;height:29.7pt;z-index:251883520;mso-position-horizontal-relative:page;mso-position-vertical-relative:page" filled="f" stroked="f">
            <v:textbox style="mso-next-textbox:#_x0000_s119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195" style="position:absolute;z-index:25188147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198" style="position:absolute;z-index:25188454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196" type="#_x0000_t202" style="position:absolute;margin-left:60.5pt;margin-top:451.15pt;width:317.5pt;height:29.7pt;z-index:251882496;mso-position-horizontal-relative:page;mso-position-vertical-relative:page" filled="f" stroked="f">
            <v:textbox style="mso-next-textbox:#_x0000_s119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99" type="#_x0000_t144" style="position:absolute;margin-left:89.05pt;margin-top:102.3pt;width:504.95pt;height:140.7pt;z-index:25188659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194" type="#_x0000_t202" style="position:absolute;margin-left:86.1pt;margin-top:162.4pt;width:619.8pt;height:332.6pt;z-index:251880448;mso-position-horizontal:absolute;mso-position-horizontal-relative:page;mso-position-vertical:absolute;mso-position-vertical-relative:page" filled="f" stroked="f">
            <v:textbox style="mso-next-textbox:#_x0000_s119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Náeem Slaise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Epworth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07" style="position:absolute;z-index:25189683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04" type="#_x0000_t202" style="position:absolute;margin-left:423pt;margin-top:451.15pt;width:304.75pt;height:29.7pt;z-index:251892736;mso-position-horizontal-relative:page;mso-position-vertical-relative:page" filled="f" stroked="f">
            <v:textbox style="mso-next-textbox:#_x0000_s120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02" style="position:absolute;z-index:25189068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05" style="position:absolute;z-index:25189376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03" type="#_x0000_t202" style="position:absolute;margin-left:60.5pt;margin-top:451.15pt;width:317.5pt;height:29.7pt;z-index:251891712;mso-position-horizontal-relative:page;mso-position-vertical-relative:page" filled="f" stroked="f">
            <v:textbox style="mso-next-textbox:#_x0000_s120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06" type="#_x0000_t144" style="position:absolute;margin-left:89.05pt;margin-top:102.3pt;width:504.95pt;height:140.7pt;z-index:25189580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01" type="#_x0000_t202" style="position:absolute;margin-left:86.1pt;margin-top:162.4pt;width:619.8pt;height:332.6pt;z-index:251889664;mso-position-horizontal:absolute;mso-position-horizontal-relative:page;mso-position-vertical:absolute;mso-position-vertical-relative:page" filled="f" stroked="f">
            <v:textbox style="mso-next-textbox:#_x0000_s120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Ralonda Jasper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Express Scripts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14" style="position:absolute;z-index:25190604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11" type="#_x0000_t202" style="position:absolute;margin-left:423pt;margin-top:451.15pt;width:304.75pt;height:29.7pt;z-index:251901952;mso-position-horizontal-relative:page;mso-position-vertical-relative:page" filled="f" stroked="f">
            <v:textbox style="mso-next-textbox:#_x0000_s121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09" style="position:absolute;z-index:25189990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12" style="position:absolute;z-index:25190297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10" type="#_x0000_t202" style="position:absolute;margin-left:60.5pt;margin-top:451.15pt;width:317.5pt;height:29.7pt;z-index:251900928;mso-position-horizontal-relative:page;mso-position-vertical-relative:page" filled="f" stroked="f">
            <v:textbox style="mso-next-textbox:#_x0000_s121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13" type="#_x0000_t144" style="position:absolute;margin-left:89.05pt;margin-top:102.3pt;width:504.95pt;height:140.7pt;z-index:25190502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08" type="#_x0000_t202" style="position:absolute;margin-left:86.1pt;margin-top:162.4pt;width:619.8pt;height:332.6pt;z-index:251898880;mso-position-horizontal:absolute;mso-position-horizontal-relative:page;mso-position-vertical:absolute;mso-position-vertical-relative:page" filled="f" stroked="f">
            <v:textbox style="mso-next-textbox:#_x0000_s120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David Blair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Express Scripts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21" style="position:absolute;z-index:25191526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18" type="#_x0000_t202" style="position:absolute;margin-left:423pt;margin-top:451.15pt;width:304.75pt;height:29.7pt;z-index:251911168;mso-position-horizontal-relative:page;mso-position-vertical-relative:page" filled="f" stroked="f">
            <v:textbox style="mso-next-textbox:#_x0000_s121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16" style="position:absolute;z-index:25190912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19" style="position:absolute;z-index:25191219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17" type="#_x0000_t202" style="position:absolute;margin-left:60.5pt;margin-top:451.15pt;width:317.5pt;height:29.7pt;z-index:251910144;mso-position-horizontal-relative:page;mso-position-vertical-relative:page" filled="f" stroked="f">
            <v:textbox style="mso-next-textbox:#_x0000_s121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20" type="#_x0000_t144" style="position:absolute;margin-left:89.05pt;margin-top:102.3pt;width:504.95pt;height:140.7pt;z-index:25191424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15" type="#_x0000_t202" style="position:absolute;margin-left:86.1pt;margin-top:162.4pt;width:619.8pt;height:332.6pt;z-index:251908096;mso-position-horizontal:absolute;mso-position-horizontal-relative:page;mso-position-vertical:absolute;mso-position-vertical-relative:page" filled="f" stroked="f">
            <v:textbox style="mso-next-textbox:#_x0000_s121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Shelita Gray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Girl Scouts of Eastern Missouri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28" style="position:absolute;z-index:25192448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25" type="#_x0000_t202" style="position:absolute;margin-left:423pt;margin-top:451.15pt;width:304.75pt;height:29.7pt;z-index:251920384;mso-position-horizontal-relative:page;mso-position-vertical-relative:page" filled="f" stroked="f">
            <v:textbox style="mso-next-textbox:#_x0000_s122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23" style="position:absolute;z-index:25191833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26" style="position:absolute;z-index:25192140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24" type="#_x0000_t202" style="position:absolute;margin-left:60.5pt;margin-top:451.15pt;width:317.5pt;height:29.7pt;z-index:251919360;mso-position-horizontal-relative:page;mso-position-vertical-relative:page" filled="f" stroked="f">
            <v:textbox style="mso-next-textbox:#_x0000_s122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27" type="#_x0000_t144" style="position:absolute;margin-left:89.05pt;margin-top:102.3pt;width:504.95pt;height:140.7pt;z-index:25192345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22" type="#_x0000_t202" style="position:absolute;margin-left:86.1pt;margin-top:162.4pt;width:619.8pt;height:332.6pt;z-index:251917312;mso-position-horizontal:absolute;mso-position-horizontal-relative:page;mso-position-vertical:absolute;mso-position-vertical-relative:page" filled="f" stroked="f">
            <v:textbox style="mso-next-textbox:#_x0000_s122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Keica Jones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Graybar Electric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2243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5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35" style="position:absolute;z-index:25193369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32" type="#_x0000_t202" style="position:absolute;margin-left:423pt;margin-top:451.15pt;width:304.75pt;height:29.7pt;z-index:251929600;mso-position-horizontal-relative:page;mso-position-vertical-relative:page" filled="f" stroked="f">
            <v:textbox style="mso-next-textbox:#_x0000_s123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30" style="position:absolute;z-index:25192755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33" style="position:absolute;z-index:25193062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31" type="#_x0000_t202" style="position:absolute;margin-left:60.5pt;margin-top:451.15pt;width:317.5pt;height:29.7pt;z-index:251928576;mso-position-horizontal-relative:page;mso-position-vertical-relative:page" filled="f" stroked="f">
            <v:textbox style="mso-next-textbox:#_x0000_s123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34" type="#_x0000_t144" style="position:absolute;margin-left:89.05pt;margin-top:102.3pt;width:504.95pt;height:140.7pt;z-index:25193267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29" type="#_x0000_t202" style="position:absolute;margin-left:86.1pt;margin-top:162.4pt;width:619.8pt;height:332.6pt;z-index:251926528;mso-position-horizontal:absolute;mso-position-horizontal-relative:page;mso-position-vertical:absolute;mso-position-vertical-relative:page" filled="f" stroked="f">
            <v:textbox style="mso-next-textbox:#_x0000_s122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Tiffany Slater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Hazelwood School District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6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42" style="position:absolute;z-index:25194291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39" type="#_x0000_t202" style="position:absolute;margin-left:423pt;margin-top:451.15pt;width:304.75pt;height:29.7pt;z-index:251938816;mso-position-horizontal-relative:page;mso-position-vertical-relative:page" filled="f" stroked="f">
            <v:textbox style="mso-next-textbox:#_x0000_s123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37" style="position:absolute;z-index:25193676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40" style="position:absolute;z-index:25193984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38" type="#_x0000_t202" style="position:absolute;margin-left:60.5pt;margin-top:451.15pt;width:317.5pt;height:29.7pt;z-index:251937792;mso-position-horizontal-relative:page;mso-position-vertical-relative:page" filled="f" stroked="f">
            <v:textbox style="mso-next-textbox:#_x0000_s123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41" type="#_x0000_t144" style="position:absolute;margin-left:89.05pt;margin-top:102.3pt;width:504.95pt;height:140.7pt;z-index:25194188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36" type="#_x0000_t202" style="position:absolute;margin-left:86.1pt;margin-top:162.4pt;width:619.8pt;height:332.6pt;z-index:251935744;mso-position-horizontal:absolute;mso-position-horizontal-relative:page;mso-position-vertical:absolute;mso-position-vertical-relative:page" filled="f" stroked="f">
            <v:textbox style="mso-next-textbox:#_x0000_s123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Denyse Jones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Husch &amp; Blackwell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6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3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49" style="position:absolute;z-index:25195212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46" type="#_x0000_t202" style="position:absolute;margin-left:423pt;margin-top:451.15pt;width:304.75pt;height:29.7pt;z-index:251948032;mso-position-horizontal-relative:page;mso-position-vertical-relative:page" filled="f" stroked="f">
            <v:textbox style="mso-next-textbox:#_x0000_s124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44" style="position:absolute;z-index:25194598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47" style="position:absolute;z-index:25194905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45" type="#_x0000_t202" style="position:absolute;margin-left:60.5pt;margin-top:451.15pt;width:317.5pt;height:29.7pt;z-index:251947008;mso-position-horizontal-relative:page;mso-position-vertical-relative:page" filled="f" stroked="f">
            <v:textbox style="mso-next-textbox:#_x0000_s124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48" type="#_x0000_t144" style="position:absolute;margin-left:89.05pt;margin-top:102.3pt;width:504.95pt;height:140.7pt;z-index:25195110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43" type="#_x0000_t202" style="position:absolute;margin-left:86.1pt;margin-top:162.4pt;width:619.8pt;height:332.6pt;z-index:251944960;mso-position-horizontal:absolute;mso-position-horizontal-relative:page;mso-position-vertical:absolute;mso-position-vertical-relative:page" filled="f" stroked="f">
            <v:textbox style="mso-next-textbox:#_x0000_s124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Gregory Scott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Laclede Gas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5008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6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56" style="position:absolute;z-index:25196134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53" type="#_x0000_t202" style="position:absolute;margin-left:423pt;margin-top:451.15pt;width:304.75pt;height:29.7pt;z-index:251957248;mso-position-horizontal-relative:page;mso-position-vertical-relative:page" filled="f" stroked="f">
            <v:textbox style="mso-next-textbox:#_x0000_s125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51" style="position:absolute;z-index:25195520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54" style="position:absolute;z-index:25195827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52" type="#_x0000_t202" style="position:absolute;margin-left:60.5pt;margin-top:451.15pt;width:317.5pt;height:29.7pt;z-index:251956224;mso-position-horizontal-relative:page;mso-position-vertical-relative:page" filled="f" stroked="f">
            <v:textbox style="mso-next-textbox:#_x0000_s125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55" type="#_x0000_t144" style="position:absolute;margin-left:89.05pt;margin-top:102.3pt;width:504.95pt;height:140.7pt;z-index:25196032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50" type="#_x0000_t202" style="position:absolute;margin-left:86.1pt;margin-top:162.4pt;width:619.8pt;height:332.6pt;z-index:251954176;mso-position-horizontal:absolute;mso-position-horizontal-relative:page;mso-position-vertical:absolute;mso-position-vertical-relative:page" filled="f" stroked="f">
            <v:textbox style="mso-next-textbox:#_x0000_s125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Mandy McCrory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Macy’s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6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63" style="position:absolute;z-index:25197056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60" type="#_x0000_t202" style="position:absolute;margin-left:423pt;margin-top:451.15pt;width:304.75pt;height:29.7pt;z-index:251966464;mso-position-horizontal-relative:page;mso-position-vertical-relative:page" filled="f" stroked="f">
            <v:textbox style="mso-next-textbox:#_x0000_s126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58" style="position:absolute;z-index:25196441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61" style="position:absolute;z-index:25196748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59" type="#_x0000_t202" style="position:absolute;margin-left:60.5pt;margin-top:451.15pt;width:317.5pt;height:29.7pt;z-index:251965440;mso-position-horizontal-relative:page;mso-position-vertical-relative:page" filled="f" stroked="f">
            <v:textbox style="mso-next-textbox:#_x0000_s125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62" type="#_x0000_t144" style="position:absolute;margin-left:89.05pt;margin-top:102.3pt;width:504.95pt;height:140.7pt;z-index:25196953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57" type="#_x0000_t202" style="position:absolute;margin-left:86.1pt;margin-top:162.4pt;width:619.8pt;height:332.6pt;z-index:251963392;mso-position-horizontal:absolute;mso-position-horizontal-relative:page;mso-position-vertical:absolute;mso-position-vertical-relative:page" filled="f" stroked="f">
            <v:textbox style="mso-next-textbox:#_x0000_s125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Sylvester Smith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MasterCard Worldwide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6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70" style="position:absolute;z-index:25197977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67" type="#_x0000_t202" style="position:absolute;margin-left:423pt;margin-top:451.15pt;width:304.75pt;height:29.7pt;z-index:251975680;mso-position-horizontal-relative:page;mso-position-vertical-relative:page" filled="f" stroked="f">
            <v:textbox style="mso-next-textbox:#_x0000_s126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65" style="position:absolute;z-index:25197363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68" style="position:absolute;z-index:25197670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66" type="#_x0000_t202" style="position:absolute;margin-left:60.5pt;margin-top:451.15pt;width:317.5pt;height:29.7pt;z-index:251974656;mso-position-horizontal-relative:page;mso-position-vertical-relative:page" filled="f" stroked="f">
            <v:textbox style="mso-next-textbox:#_x0000_s126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69" type="#_x0000_t144" style="position:absolute;margin-left:89.05pt;margin-top:102.3pt;width:504.95pt;height:140.7pt;z-index:25197875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64" type="#_x0000_t202" style="position:absolute;margin-left:86.1pt;margin-top:162.4pt;width:619.8pt;height:332.6pt;z-index:251972608;mso-position-horizontal:absolute;mso-position-horizontal-relative:page;mso-position-vertical:absolute;mso-position-vertical-relative:page" filled="f" stroked="f">
            <v:textbox style="mso-next-textbox:#_x0000_s126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Ashish Tetali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MasterCard Worldwide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77" style="position:absolute;z-index:25198899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74" type="#_x0000_t202" style="position:absolute;margin-left:423pt;margin-top:451.15pt;width:304.75pt;height:29.7pt;z-index:251984896;mso-position-horizontal-relative:page;mso-position-vertical-relative:page" filled="f" stroked="f">
            <v:textbox style="mso-next-textbox:#_x0000_s127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72" style="position:absolute;z-index:25198284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75" style="position:absolute;z-index:25198592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73" type="#_x0000_t202" style="position:absolute;margin-left:60.5pt;margin-top:451.15pt;width:317.5pt;height:29.7pt;z-index:251983872;mso-position-horizontal-relative:page;mso-position-vertical-relative:page" filled="f" stroked="f">
            <v:textbox style="mso-next-textbox:#_x0000_s127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76" type="#_x0000_t144" style="position:absolute;margin-left:89.05pt;margin-top:102.3pt;width:504.95pt;height:140.7pt;z-index:25198796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71" type="#_x0000_t202" style="position:absolute;margin-left:86.1pt;margin-top:162.4pt;width:619.8pt;height:332.6pt;z-index:251981824;mso-position-horizontal:absolute;mso-position-horizontal-relative:page;mso-position-vertical:absolute;mso-position-vertical-relative:page" filled="f" stroked="f">
            <v:textbox style="mso-next-textbox:#_x0000_s127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Poonam Verma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MasterCard Worldwide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84" style="position:absolute;z-index:25199820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81" type="#_x0000_t202" style="position:absolute;margin-left:423pt;margin-top:451.15pt;width:304.75pt;height:29.7pt;z-index:251994112;mso-position-horizontal-relative:page;mso-position-vertical-relative:page" filled="f" stroked="f">
            <v:textbox style="mso-next-textbox:#_x0000_s128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79" style="position:absolute;z-index:25199206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82" style="position:absolute;z-index:25199513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80" type="#_x0000_t202" style="position:absolute;margin-left:60.5pt;margin-top:451.15pt;width:317.5pt;height:29.7pt;z-index:251993088;mso-position-horizontal-relative:page;mso-position-vertical-relative:page" filled="f" stroked="f">
            <v:textbox style="mso-next-textbox:#_x0000_s128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83" type="#_x0000_t144" style="position:absolute;margin-left:89.05pt;margin-top:102.3pt;width:504.95pt;height:140.7pt;z-index:25199718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78" type="#_x0000_t202" style="position:absolute;margin-left:86.1pt;margin-top:162.4pt;width:619.8pt;height:332.6pt;z-index:251991040;mso-position-horizontal:absolute;mso-position-horizontal-relative:page;mso-position-vertical:absolute;mso-position-vertical-relative:page" filled="f" stroked="f">
            <v:textbox style="mso-next-textbox:#_x0000_s127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Vashaunda Ozier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Mercy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91" style="position:absolute;z-index:25200742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88" type="#_x0000_t202" style="position:absolute;margin-left:423pt;margin-top:451.15pt;width:304.75pt;height:29.7pt;z-index:252003328;mso-position-horizontal-relative:page;mso-position-vertical-relative:page" filled="f" stroked="f">
            <v:textbox style="mso-next-textbox:#_x0000_s128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86" style="position:absolute;z-index:25200128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89" style="position:absolute;z-index:25200435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87" type="#_x0000_t202" style="position:absolute;margin-left:60.5pt;margin-top:451.15pt;width:317.5pt;height:29.7pt;z-index:252002304;mso-position-horizontal-relative:page;mso-position-vertical-relative:page" filled="f" stroked="f">
            <v:textbox style="mso-next-textbox:#_x0000_s128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90" type="#_x0000_t144" style="position:absolute;margin-left:89.05pt;margin-top:102.3pt;width:504.95pt;height:140.7pt;z-index:25200640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85" type="#_x0000_t202" style="position:absolute;margin-left:86.1pt;margin-top:162.4pt;width:619.8pt;height:332.6pt;z-index:252000256;mso-position-horizontal:absolute;mso-position-horizontal-relative:page;mso-position-vertical:absolute;mso-position-vertical-relative:page" filled="f" stroked="f">
            <v:textbox style="mso-next-textbox:#_x0000_s128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Larcia Hyrne-Francis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Mercy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0537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298" style="position:absolute;z-index:25201664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295" type="#_x0000_t202" style="position:absolute;margin-left:423pt;margin-top:451.15pt;width:304.75pt;height:29.7pt;z-index:252012544;mso-position-horizontal-relative:page;mso-position-vertical-relative:page" filled="f" stroked="f">
            <v:textbox style="mso-next-textbox:#_x0000_s129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293" style="position:absolute;z-index:25201049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296" style="position:absolute;z-index:25201356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294" type="#_x0000_t202" style="position:absolute;margin-left:60.5pt;margin-top:451.15pt;width:317.5pt;height:29.7pt;z-index:252011520;mso-position-horizontal-relative:page;mso-position-vertical-relative:page" filled="f" stroked="f">
            <v:textbox style="mso-next-textbox:#_x0000_s129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297" type="#_x0000_t144" style="position:absolute;margin-left:89.05pt;margin-top:102.3pt;width:504.95pt;height:140.7pt;z-index:25201561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92" type="#_x0000_t202" style="position:absolute;margin-left:86.1pt;margin-top:162.4pt;width:619.8pt;height:332.6pt;z-index:252009472;mso-position-horizontal:absolute;mso-position-horizontal-relative:page;mso-position-vertical:absolute;mso-position-vertical-relative:page" filled="f" stroked="f">
            <v:textbox style="mso-next-textbox:#_x0000_s129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Frank Lenior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Mercy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1459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7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05" style="position:absolute;z-index:25202585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02" type="#_x0000_t202" style="position:absolute;margin-left:423pt;margin-top:451.15pt;width:304.75pt;height:29.7pt;z-index:252021760;mso-position-horizontal-relative:page;mso-position-vertical-relative:page" filled="f" stroked="f">
            <v:textbox style="mso-next-textbox:#_x0000_s130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00" style="position:absolute;z-index:25201971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03" style="position:absolute;z-index:25202278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01" type="#_x0000_t202" style="position:absolute;margin-left:60.5pt;margin-top:451.15pt;width:317.5pt;height:29.7pt;z-index:252020736;mso-position-horizontal-relative:page;mso-position-vertical-relative:page" filled="f" stroked="f">
            <v:textbox style="mso-next-textbox:#_x0000_s130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04" type="#_x0000_t144" style="position:absolute;margin-left:89.05pt;margin-top:102.3pt;width:504.95pt;height:140.7pt;z-index:25202483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299" type="#_x0000_t202" style="position:absolute;margin-left:86.1pt;margin-top:162.4pt;width:619.8pt;height:332.6pt;z-index:252018688;mso-position-horizontal:absolute;mso-position-horizontal-relative:page;mso-position-vertical:absolute;mso-position-vertical-relative:page" filled="f" stroked="f">
            <v:textbox style="mso-next-textbox:#_x0000_s129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Binu Mathew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Mercy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2380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8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12" style="position:absolute;z-index:25203507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09" type="#_x0000_t202" style="position:absolute;margin-left:423pt;margin-top:451.15pt;width:304.75pt;height:29.7pt;z-index:252030976;mso-position-horizontal-relative:page;mso-position-vertical-relative:page" filled="f" stroked="f">
            <v:textbox style="mso-next-textbox:#_x0000_s130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07" style="position:absolute;z-index:25202892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10" style="position:absolute;z-index:25203200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08" type="#_x0000_t202" style="position:absolute;margin-left:60.5pt;margin-top:451.15pt;width:317.5pt;height:29.7pt;z-index:252029952;mso-position-horizontal-relative:page;mso-position-vertical-relative:page" filled="f" stroked="f">
            <v:textbox style="mso-next-textbox:#_x0000_s130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11" type="#_x0000_t144" style="position:absolute;margin-left:89.05pt;margin-top:102.3pt;width:504.95pt;height:140.7pt;z-index:25203404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06" type="#_x0000_t202" style="position:absolute;margin-left:86.1pt;margin-top:162.4pt;width:619.8pt;height:332.6pt;z-index:252027904;mso-position-horizontal:absolute;mso-position-horizontal-relative:page;mso-position-vertical:absolute;mso-position-vertical-relative:page" filled="f" stroked="f">
            <v:textbox style="mso-next-textbox:#_x0000_s130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Claudia Nari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Monsanto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3302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8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4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19" style="position:absolute;z-index:25204428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16" type="#_x0000_t202" style="position:absolute;margin-left:423pt;margin-top:451.15pt;width:304.75pt;height:29.7pt;z-index:252040192;mso-position-horizontal-relative:page;mso-position-vertical-relative:page" filled="f" stroked="f">
            <v:textbox style="mso-next-textbox:#_x0000_s131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14" style="position:absolute;z-index:25203814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17" style="position:absolute;z-index:25204121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15" type="#_x0000_t202" style="position:absolute;margin-left:60.5pt;margin-top:451.15pt;width:317.5pt;height:29.7pt;z-index:252039168;mso-position-horizontal-relative:page;mso-position-vertical-relative:page" filled="f" stroked="f">
            <v:textbox style="mso-next-textbox:#_x0000_s131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18" type="#_x0000_t144" style="position:absolute;margin-left:89.05pt;margin-top:102.3pt;width:504.95pt;height:140.7pt;z-index:25204326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13" type="#_x0000_t202" style="position:absolute;margin-left:86.1pt;margin-top:162.4pt;width:619.8pt;height:332.6pt;z-index:252037120;mso-position-horizontal:absolute;mso-position-horizontal-relative:page;mso-position-vertical:absolute;mso-position-vertical-relative:page" filled="f" stroked="f">
            <v:textbox style="mso-next-textbox:#_x0000_s131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Joseph Mark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4224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8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26" style="position:absolute;z-index:25205350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23" type="#_x0000_t202" style="position:absolute;margin-left:423pt;margin-top:451.15pt;width:304.75pt;height:29.7pt;z-index:252049408;mso-position-horizontal-relative:page;mso-position-vertical-relative:page" filled="f" stroked="f">
            <v:textbox style="mso-next-textbox:#_x0000_s132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21" style="position:absolute;z-index:25204736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24" style="position:absolute;z-index:25205043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22" type="#_x0000_t202" style="position:absolute;margin-left:60.5pt;margin-top:451.15pt;width:317.5pt;height:29.7pt;z-index:252048384;mso-position-horizontal-relative:page;mso-position-vertical-relative:page" filled="f" stroked="f">
            <v:textbox style="mso-next-textbox:#_x0000_s132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25" type="#_x0000_t144" style="position:absolute;margin-left:89.05pt;margin-top:102.3pt;width:504.95pt;height:140.7pt;z-index:25205248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20" type="#_x0000_t202" style="position:absolute;margin-left:86.1pt;margin-top:162.4pt;width:619.8pt;height:332.6pt;z-index:252046336;mso-position-horizontal:absolute;mso-position-horizontal-relative:page;mso-position-vertical:absolute;mso-position-vertical-relative:page" filled="f" stroked="f">
            <v:textbox style="mso-next-textbox:#_x0000_s132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Noé Elizondo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5145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8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33" style="position:absolute;z-index:25206272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30" type="#_x0000_t202" style="position:absolute;margin-left:423pt;margin-top:451.15pt;width:304.75pt;height:29.7pt;z-index:252058624;mso-position-horizontal-relative:page;mso-position-vertical-relative:page" filled="f" stroked="f">
            <v:textbox style="mso-next-textbox:#_x0000_s133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28" style="position:absolute;z-index:25205657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31" style="position:absolute;z-index:25205964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29" type="#_x0000_t202" style="position:absolute;margin-left:60.5pt;margin-top:451.15pt;width:317.5pt;height:29.7pt;z-index:252057600;mso-position-horizontal-relative:page;mso-position-vertical-relative:page" filled="f" stroked="f">
            <v:textbox style="mso-next-textbox:#_x0000_s132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32" type="#_x0000_t144" style="position:absolute;margin-left:89.05pt;margin-top:102.3pt;width:504.95pt;height:140.7pt;z-index:25206169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27" type="#_x0000_t202" style="position:absolute;margin-left:86.1pt;margin-top:162.4pt;width:619.8pt;height:332.6pt;z-index:252055552;mso-position-horizontal:absolute;mso-position-horizontal-relative:page;mso-position-vertical:absolute;mso-position-vertical-relative:page" filled="f" stroked="f">
            <v:textbox style="mso-next-textbox:#_x0000_s132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Bernardo Aguiar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6067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8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40" style="position:absolute;z-index:25207193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37" type="#_x0000_t202" style="position:absolute;margin-left:423pt;margin-top:451.15pt;width:304.75pt;height:29.7pt;z-index:252067840;mso-position-horizontal-relative:page;mso-position-vertical-relative:page" filled="f" stroked="f">
            <v:textbox style="mso-next-textbox:#_x0000_s133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35" style="position:absolute;z-index:25206579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38" style="position:absolute;z-index:25206886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36" type="#_x0000_t202" style="position:absolute;margin-left:60.5pt;margin-top:451.15pt;width:317.5pt;height:29.7pt;z-index:252066816;mso-position-horizontal-relative:page;mso-position-vertical-relative:page" filled="f" stroked="f">
            <v:textbox style="mso-next-textbox:#_x0000_s133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39" type="#_x0000_t144" style="position:absolute;margin-left:89.05pt;margin-top:102.3pt;width:504.95pt;height:140.7pt;z-index:25207091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34" type="#_x0000_t202" style="position:absolute;margin-left:86.1pt;margin-top:162.4pt;width:619.8pt;height:332.6pt;z-index:252064768;mso-position-horizontal:absolute;mso-position-horizontal-relative:page;mso-position-vertical:absolute;mso-position-vertical-relative:page" filled="f" stroked="f">
            <v:textbox style="mso-next-textbox:#_x0000_s133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Shala Starks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47" style="position:absolute;z-index:25208115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44" type="#_x0000_t202" style="position:absolute;margin-left:423pt;margin-top:451.15pt;width:304.75pt;height:29.7pt;z-index:252077056;mso-position-horizontal-relative:page;mso-position-vertical-relative:page" filled="f" stroked="f">
            <v:textbox style="mso-next-textbox:#_x0000_s134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42" style="position:absolute;z-index:25207500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45" style="position:absolute;z-index:25207808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43" type="#_x0000_t202" style="position:absolute;margin-left:60.5pt;margin-top:451.15pt;width:317.5pt;height:29.7pt;z-index:252076032;mso-position-horizontal-relative:page;mso-position-vertical-relative:page" filled="f" stroked="f">
            <v:textbox style="mso-next-textbox:#_x0000_s134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46" type="#_x0000_t144" style="position:absolute;margin-left:89.05pt;margin-top:102.3pt;width:504.95pt;height:140.7pt;z-index:25208012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41" type="#_x0000_t202" style="position:absolute;margin-left:86.1pt;margin-top:162.4pt;width:619.8pt;height:332.6pt;z-index:252073984;mso-position-horizontal:absolute;mso-position-horizontal-relative:page;mso-position-vertical:absolute;mso-position-vertical-relative:page" filled="f" stroked="f">
            <v:textbox style="mso-next-textbox:#_x0000_s134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Sean Martin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7910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54" style="position:absolute;z-index:25209036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51" type="#_x0000_t202" style="position:absolute;margin-left:423pt;margin-top:451.15pt;width:304.75pt;height:29.7pt;z-index:252086272;mso-position-horizontal-relative:page;mso-position-vertical-relative:page" filled="f" stroked="f">
            <v:textbox style="mso-next-textbox:#_x0000_s135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49" style="position:absolute;z-index:25208422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52" style="position:absolute;z-index:25208729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50" type="#_x0000_t202" style="position:absolute;margin-left:60.5pt;margin-top:451.15pt;width:317.5pt;height:29.7pt;z-index:252085248;mso-position-horizontal-relative:page;mso-position-vertical-relative:page" filled="f" stroked="f">
            <v:textbox style="mso-next-textbox:#_x0000_s135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53" type="#_x0000_t144" style="position:absolute;margin-left:89.05pt;margin-top:102.3pt;width:504.95pt;height:140.7pt;z-index:25208934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48" type="#_x0000_t202" style="position:absolute;margin-left:86.1pt;margin-top:162.4pt;width:619.8pt;height:332.6pt;z-index:252083200;mso-position-horizontal:absolute;mso-position-horizontal-relative:page;mso-position-vertical:absolute;mso-position-vertical-relative:page" filled="f" stroked="f">
            <v:textbox style="mso-next-textbox:#_x0000_s134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Cynthia Ross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8832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61" style="position:absolute;z-index:25209958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58" type="#_x0000_t202" style="position:absolute;margin-left:423pt;margin-top:451.15pt;width:304.75pt;height:29.7pt;z-index:252095488;mso-position-horizontal-relative:page;mso-position-vertical-relative:page" filled="f" stroked="f">
            <v:textbox style="mso-next-textbox:#_x0000_s135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56" style="position:absolute;z-index:25209344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59" style="position:absolute;z-index:25209651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57" type="#_x0000_t202" style="position:absolute;margin-left:60.5pt;margin-top:451.15pt;width:317.5pt;height:29.7pt;z-index:252094464;mso-position-horizontal-relative:page;mso-position-vertical-relative:page" filled="f" stroked="f">
            <v:textbox style="mso-next-textbox:#_x0000_s135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60" type="#_x0000_t144" style="position:absolute;margin-left:89.05pt;margin-top:102.3pt;width:504.95pt;height:140.7pt;z-index:25209856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55" type="#_x0000_t202" style="position:absolute;margin-left:86.1pt;margin-top:162.4pt;width:619.8pt;height:332.6pt;z-index:252092416;mso-position-horizontal:absolute;mso-position-horizontal-relative:page;mso-position-vertical:absolute;mso-position-vertical-relative:page" filled="f" stroked="f">
            <v:textbox style="mso-next-textbox:#_x0000_s135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Ebenezer Satyaraj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68" style="position:absolute;z-index:25210880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65" type="#_x0000_t202" style="position:absolute;margin-left:423pt;margin-top:451.15pt;width:304.75pt;height:29.7pt;z-index:252104704;mso-position-horizontal-relative:page;mso-position-vertical-relative:page" filled="f" stroked="f">
            <v:textbox style="mso-next-textbox:#_x0000_s136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63" style="position:absolute;z-index:25210265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66" style="position:absolute;z-index:25210572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64" type="#_x0000_t202" style="position:absolute;margin-left:60.5pt;margin-top:451.15pt;width:317.5pt;height:29.7pt;z-index:252103680;mso-position-horizontal-relative:page;mso-position-vertical-relative:page" filled="f" stroked="f">
            <v:textbox style="mso-next-textbox:#_x0000_s136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67" type="#_x0000_t144" style="position:absolute;margin-left:89.05pt;margin-top:102.3pt;width:504.95pt;height:140.7pt;z-index:25210777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62" type="#_x0000_t202" style="position:absolute;margin-left:86.1pt;margin-top:162.4pt;width:619.8pt;height:332.6pt;z-index:252101632;mso-position-horizontal:absolute;mso-position-horizontal-relative:page;mso-position-vertical:absolute;mso-position-vertical-relative:page" filled="f" stroked="f">
            <v:textbox style="mso-next-textbox:#_x0000_s136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Nigel Blackhall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Nestle Purina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9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75" style="position:absolute;z-index:25211801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72" type="#_x0000_t202" style="position:absolute;margin-left:423pt;margin-top:451.15pt;width:304.75pt;height:29.7pt;z-index:252113920;mso-position-horizontal-relative:page;mso-position-vertical-relative:page" filled="f" stroked="f">
            <v:textbox style="mso-next-textbox:#_x0000_s137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70" style="position:absolute;z-index:25211187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73" style="position:absolute;z-index:25211494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71" type="#_x0000_t202" style="position:absolute;margin-left:60.5pt;margin-top:451.15pt;width:317.5pt;height:29.7pt;z-index:252112896;mso-position-horizontal-relative:page;mso-position-vertical-relative:page" filled="f" stroked="f">
            <v:textbox style="mso-next-textbox:#_x0000_s137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74" type="#_x0000_t144" style="position:absolute;margin-left:89.05pt;margin-top:102.3pt;width:504.95pt;height:140.7pt;z-index:25211699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69" type="#_x0000_t202" style="position:absolute;margin-left:86.1pt;margin-top:162.4pt;width:619.8pt;height:332.6pt;z-index:252110848;mso-position-horizontal:absolute;mso-position-horizontal-relative:page;mso-position-vertical:absolute;mso-position-vertical-relative:page" filled="f" stroked="f">
            <v:textbox style="mso-next-textbox:#_x0000_s136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Obadiah Miles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Olin - Winchester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1596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0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82" style="position:absolute;z-index:25212723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79" type="#_x0000_t202" style="position:absolute;margin-left:423pt;margin-top:451.15pt;width:304.75pt;height:29.7pt;z-index:252123136;mso-position-horizontal-relative:page;mso-position-vertical-relative:page" filled="f" stroked="f">
            <v:textbox style="mso-next-textbox:#_x0000_s137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77" style="position:absolute;z-index:25212108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80" style="position:absolute;z-index:25212416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78" type="#_x0000_t202" style="position:absolute;margin-left:60.5pt;margin-top:451.15pt;width:317.5pt;height:29.7pt;z-index:252122112;mso-position-horizontal-relative:page;mso-position-vertical-relative:page" filled="f" stroked="f">
            <v:textbox style="mso-next-textbox:#_x0000_s137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81" type="#_x0000_t144" style="position:absolute;margin-left:89.05pt;margin-top:102.3pt;width:504.95pt;height:140.7pt;z-index:25212620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76" type="#_x0000_t202" style="position:absolute;margin-left:86.1pt;margin-top:162.4pt;width:619.8pt;height:332.6pt;z-index:252120064;mso-position-horizontal:absolute;mso-position-horizontal-relative:page;mso-position-vertical:absolute;mso-position-vertical-relative:page" filled="f" stroked="f">
            <v:textbox style="mso-next-textbox:#_x0000_s137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Caleb Chou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Peabody Energy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2518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0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5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89" style="position:absolute;z-index:25213644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86" type="#_x0000_t202" style="position:absolute;margin-left:423pt;margin-top:451.15pt;width:304.75pt;height:29.7pt;z-index:252132352;mso-position-horizontal-relative:page;mso-position-vertical-relative:page" filled="f" stroked="f">
            <v:textbox style="mso-next-textbox:#_x0000_s138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84" style="position:absolute;z-index:25213030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87" style="position:absolute;z-index:25213337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85" type="#_x0000_t202" style="position:absolute;margin-left:60.5pt;margin-top:451.15pt;width:317.5pt;height:29.7pt;z-index:252131328;mso-position-horizontal-relative:page;mso-position-vertical-relative:page" filled="f" stroked="f">
            <v:textbox style="mso-next-textbox:#_x0000_s138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88" type="#_x0000_t144" style="position:absolute;margin-left:89.05pt;margin-top:102.3pt;width:504.95pt;height:140.7pt;z-index:25213542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83" type="#_x0000_t202" style="position:absolute;margin-left:86.1pt;margin-top:162.4pt;width:619.8pt;height:332.6pt;z-index:252129280;mso-position-horizontal:absolute;mso-position-horizontal-relative:page;mso-position-vertical:absolute;mso-position-vertical-relative:page" filled="f" stroked="f">
            <v:textbox style="mso-next-textbox:#_x0000_s138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Doc Lei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RCGA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3440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0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396" style="position:absolute;z-index:25214566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393" type="#_x0000_t202" style="position:absolute;margin-left:423pt;margin-top:451.15pt;width:304.75pt;height:29.7pt;z-index:252141568;mso-position-horizontal-relative:page;mso-position-vertical-relative:page" filled="f" stroked="f">
            <v:textbox style="mso-next-textbox:#_x0000_s139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91" style="position:absolute;z-index:25213952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394" style="position:absolute;z-index:25214259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92" type="#_x0000_t202" style="position:absolute;margin-left:60.5pt;margin-top:451.15pt;width:317.5pt;height:29.7pt;z-index:252140544;mso-position-horizontal-relative:page;mso-position-vertical-relative:page" filled="f" stroked="f">
            <v:textbox style="mso-next-textbox:#_x0000_s139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395" type="#_x0000_t144" style="position:absolute;margin-left:89.05pt;margin-top:102.3pt;width:504.95pt;height:140.7pt;z-index:25214464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90" type="#_x0000_t202" style="position:absolute;margin-left:86.1pt;margin-top:162.4pt;width:619.8pt;height:332.6pt;z-index:252138496;mso-position-horizontal:absolute;mso-position-horizontal-relative:page;mso-position-vertical:absolute;mso-position-vertical-relative:page" filled="f" stroked="f">
            <v:textbox style="mso-next-textbox:#_x0000_s139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Jacqueline Jefferson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RBC (HOK) now with ESI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4361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0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03" style="position:absolute;z-index:25215488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00" type="#_x0000_t202" style="position:absolute;margin-left:423pt;margin-top:451.15pt;width:304.75pt;height:29.7pt;z-index:252150784;mso-position-horizontal-relative:page;mso-position-vertical-relative:page" filled="f" stroked="f">
            <v:textbox style="mso-next-textbox:#_x0000_s140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398" style="position:absolute;z-index:25214873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01" style="position:absolute;z-index:25215180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399" type="#_x0000_t202" style="position:absolute;margin-left:60.5pt;margin-top:451.15pt;width:317.5pt;height:29.7pt;z-index:252149760;mso-position-horizontal-relative:page;mso-position-vertical-relative:page" filled="f" stroked="f">
            <v:textbox style="mso-next-textbox:#_x0000_s139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02" type="#_x0000_t144" style="position:absolute;margin-left:89.05pt;margin-top:102.3pt;width:504.95pt;height:140.7pt;z-index:25215385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397" type="#_x0000_t202" style="position:absolute;margin-left:86.1pt;margin-top:162.4pt;width:619.8pt;height:332.6pt;z-index:252147712;mso-position-horizontal:absolute;mso-position-horizontal-relative:page;mso-position-vertical:absolute;mso-position-vertical-relative:page" filled="f" stroked="f">
            <v:textbox style="mso-next-textbox:#_x0000_s139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Yolanda Wilkes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RBC (U.S. Transcom)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5283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0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10" style="position:absolute;z-index:25216409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07" type="#_x0000_t202" style="position:absolute;margin-left:423pt;margin-top:451.15pt;width:304.75pt;height:29.7pt;z-index:252160000;mso-position-horizontal-relative:page;mso-position-vertical-relative:page" filled="f" stroked="f">
            <v:textbox style="mso-next-textbox:#_x0000_s140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05" style="position:absolute;z-index:25215795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08" style="position:absolute;z-index:25216102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06" type="#_x0000_t202" style="position:absolute;margin-left:60.5pt;margin-top:451.15pt;width:317.5pt;height:29.7pt;z-index:252158976;mso-position-horizontal-relative:page;mso-position-vertical-relative:page" filled="f" stroked="f">
            <v:textbox style="mso-next-textbox:#_x0000_s140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09" type="#_x0000_t144" style="position:absolute;margin-left:89.05pt;margin-top:102.3pt;width:504.95pt;height:140.7pt;z-index:25216307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04" type="#_x0000_t202" style="position:absolute;margin-left:86.1pt;margin-top:162.4pt;width:619.8pt;height:332.6pt;z-index:252156928;mso-position-horizontal:absolute;mso-position-horizontal-relative:page;mso-position-vertical:absolute;mso-position-vertical-relative:page" filled="f" stroked="f">
            <v:textbox style="mso-next-textbox:#_x0000_s140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Peter Aje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Rubin Brown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6204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3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17" style="position:absolute;z-index:25217331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14" type="#_x0000_t202" style="position:absolute;margin-left:423pt;margin-top:451.15pt;width:304.75pt;height:29.7pt;z-index:252169216;mso-position-horizontal-relative:page;mso-position-vertical-relative:page" filled="f" stroked="f">
            <v:textbox style="mso-next-textbox:#_x0000_s141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12" style="position:absolute;z-index:25216716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15" style="position:absolute;z-index:25217024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13" type="#_x0000_t202" style="position:absolute;margin-left:60.5pt;margin-top:451.15pt;width:317.5pt;height:29.7pt;z-index:252168192;mso-position-horizontal-relative:page;mso-position-vertical-relative:page" filled="f" stroked="f">
            <v:textbox style="mso-next-textbox:#_x0000_s141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16" type="#_x0000_t144" style="position:absolute;margin-left:89.05pt;margin-top:102.3pt;width:504.95pt;height:140.7pt;z-index:25217228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11" type="#_x0000_t202" style="position:absolute;margin-left:86.1pt;margin-top:162.4pt;width:619.8pt;height:332.6pt;z-index:252166144;mso-position-horizontal:absolute;mso-position-horizontal-relative:page;mso-position-vertical:absolute;mso-position-vertical-relative:page" filled="f" stroked="f">
            <v:textbox style="mso-next-textbox:#_x0000_s1411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Ricardo Castro-Kreutz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Save-A-Lot Food Stores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7126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4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24" style="position:absolute;z-index:25218252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21" type="#_x0000_t202" style="position:absolute;margin-left:423pt;margin-top:451.15pt;width:304.75pt;height:29.7pt;z-index:252178432;mso-position-horizontal-relative:page;mso-position-vertical-relative:page" filled="f" stroked="f">
            <v:textbox style="mso-next-textbox:#_x0000_s142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19" style="position:absolute;z-index:25217638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22" style="position:absolute;z-index:25217945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20" type="#_x0000_t202" style="position:absolute;margin-left:60.5pt;margin-top:451.15pt;width:317.5pt;height:29.7pt;z-index:252177408;mso-position-horizontal-relative:page;mso-position-vertical-relative:page" filled="f" stroked="f">
            <v:textbox style="mso-next-textbox:#_x0000_s142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23" type="#_x0000_t144" style="position:absolute;margin-left:89.05pt;margin-top:102.3pt;width:504.95pt;height:140.7pt;z-index:25218150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18" type="#_x0000_t202" style="position:absolute;margin-left:86.1pt;margin-top:162.4pt;width:619.8pt;height:332.6pt;z-index:252175360;mso-position-horizontal:absolute;mso-position-horizontal-relative:page;mso-position-vertical:absolute;mso-position-vertical-relative:page" filled="f" stroked="f">
            <v:textbox style="mso-next-textbox:#_x0000_s1418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Jackie Fields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Save-A-Lot Food Stores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5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31" style="position:absolute;z-index:25219174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28" type="#_x0000_t202" style="position:absolute;margin-left:423pt;margin-top:451.15pt;width:304.75pt;height:29.7pt;z-index:252187648;mso-position-horizontal-relative:page;mso-position-vertical-relative:page" filled="f" stroked="f">
            <v:textbox style="mso-next-textbox:#_x0000_s142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26" style="position:absolute;z-index:25218560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29" style="position:absolute;z-index:25218867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27" type="#_x0000_t202" style="position:absolute;margin-left:60.5pt;margin-top:451.15pt;width:317.5pt;height:29.7pt;z-index:252186624;mso-position-horizontal-relative:page;mso-position-vertical-relative:page" filled="f" stroked="f">
            <v:textbox style="mso-next-textbox:#_x0000_s142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30" type="#_x0000_t144" style="position:absolute;margin-left:89.05pt;margin-top:102.3pt;width:504.95pt;height:140.7pt;z-index:25219072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25" type="#_x0000_t202" style="position:absolute;margin-left:86.1pt;margin-top:162.4pt;width:619.8pt;height:332.6pt;z-index:252184576;mso-position-horizontal:absolute;mso-position-horizontal-relative:page;mso-position-vertical:absolute;mso-position-vertical-relative:page" filled="f" stroked="f">
            <v:textbox style="mso-next-textbox:#_x0000_s1425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Regina Greer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United Way of Greater St. Louis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8969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6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38" style="position:absolute;z-index:25220096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35" type="#_x0000_t202" style="position:absolute;margin-left:423pt;margin-top:451.15pt;width:304.75pt;height:29.7pt;z-index:252196864;mso-position-horizontal-relative:page;mso-position-vertical-relative:page" filled="f" stroked="f">
            <v:textbox style="mso-next-textbox:#_x0000_s143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33" style="position:absolute;z-index:25219481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36" style="position:absolute;z-index:25219788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34" type="#_x0000_t202" style="position:absolute;margin-left:60.5pt;margin-top:451.15pt;width:317.5pt;height:29.7pt;z-index:252195840;mso-position-horizontal-relative:page;mso-position-vertical-relative:page" filled="f" stroked="f">
            <v:textbox style="mso-next-textbox:#_x0000_s1434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37" type="#_x0000_t144" style="position:absolute;margin-left:89.05pt;margin-top:102.3pt;width:504.95pt;height:140.7pt;z-index:25219993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32" type="#_x0000_t202" style="position:absolute;margin-left:86.1pt;margin-top:162.4pt;width:619.8pt;height:332.6pt;z-index:252193792;mso-position-horizontal:absolute;mso-position-horizontal-relative:page;mso-position-vertical:absolute;mso-position-vertical-relative:page" filled="f" stroked="f">
            <v:textbox style="mso-next-textbox:#_x0000_s1432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Renita Miller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UMSL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19891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1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7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45" style="position:absolute;z-index:25221017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42" type="#_x0000_t202" style="position:absolute;margin-left:423pt;margin-top:451.15pt;width:304.75pt;height:29.7pt;z-index:252206080;mso-position-horizontal-relative:page;mso-position-vertical-relative:page" filled="f" stroked="f">
            <v:textbox style="mso-next-textbox:#_x0000_s144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40" style="position:absolute;z-index:25220403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43" style="position:absolute;z-index:25220710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41" type="#_x0000_t202" style="position:absolute;margin-left:60.5pt;margin-top:451.15pt;width:317.5pt;height:29.7pt;z-index:252205056;mso-position-horizontal-relative:page;mso-position-vertical-relative:page" filled="f" stroked="f">
            <v:textbox style="mso-next-textbox:#_x0000_s1441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44" type="#_x0000_t144" style="position:absolute;margin-left:89.05pt;margin-top:102.3pt;width:504.95pt;height:140.7pt;z-index:25220915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39" type="#_x0000_t202" style="position:absolute;margin-left:86.1pt;margin-top:162.4pt;width:619.8pt;height:332.6pt;z-index:252203008;mso-position-horizontal:absolute;mso-position-horizontal-relative:page;mso-position-vertical:absolute;mso-position-vertical-relative:page" filled="f" stroked="f">
            <v:textbox style="mso-next-textbox:#_x0000_s1439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Cynthia Williams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Washington University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0812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2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8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52" style="position:absolute;z-index:252219392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49" type="#_x0000_t202" style="position:absolute;margin-left:423pt;margin-top:451.15pt;width:304.75pt;height:29.7pt;z-index:252215296;mso-position-horizontal-relative:page;mso-position-vertical-relative:page" filled="f" stroked="f">
            <v:textbox style="mso-next-textbox:#_x0000_s144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47" style="position:absolute;z-index:252213248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50" style="position:absolute;z-index:252216320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48" type="#_x0000_t202" style="position:absolute;margin-left:60.5pt;margin-top:451.15pt;width:317.5pt;height:29.7pt;z-index:252214272;mso-position-horizontal-relative:page;mso-position-vertical-relative:page" filled="f" stroked="f">
            <v:textbox style="mso-next-textbox:#_x0000_s1448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51" type="#_x0000_t144" style="position:absolute;margin-left:89.05pt;margin-top:102.3pt;width:504.95pt;height:140.7pt;z-index:252218368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46" type="#_x0000_t202" style="position:absolute;margin-left:86.1pt;margin-top:162.4pt;width:619.8pt;height:332.6pt;z-index:252212224;mso-position-horizontal:absolute;mso-position-horizontal-relative:page;mso-position-vertical:absolute;mso-position-vertical-relative:page" filled="f" stroked="f">
            <v:textbox style="mso-next-textbox:#_x0000_s1446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Shannon McCall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Wells Fargo Advisors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17344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22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69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59" style="position:absolute;z-index:252228608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56" type="#_x0000_t202" style="position:absolute;margin-left:423pt;margin-top:451.15pt;width:304.75pt;height:29.7pt;z-index:252224512;mso-position-horizontal-relative:page;mso-position-vertical-relative:page" filled="f" stroked="f">
            <v:textbox style="mso-next-textbox:#_x0000_s145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54" style="position:absolute;z-index:252222464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57" style="position:absolute;z-index:252225536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55" type="#_x0000_t202" style="position:absolute;margin-left:60.5pt;margin-top:451.15pt;width:317.5pt;height:29.7pt;z-index:252223488;mso-position-horizontal-relative:page;mso-position-vertical-relative:page" filled="f" stroked="f">
            <v:textbox style="mso-next-textbox:#_x0000_s1455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58" type="#_x0000_t144" style="position:absolute;margin-left:89.05pt;margin-top:102.3pt;width:504.95pt;height:140.7pt;z-index:252227584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53" type="#_x0000_t202" style="position:absolute;margin-left:86.1pt;margin-top:162.4pt;width:619.8pt;height:332.6pt;z-index:252221440;mso-position-horizontal:absolute;mso-position-horizontal-relative:page;mso-position-vertical:absolute;mso-position-vertical-relative:page" filled="f" stroked="f">
            <v:textbox style="mso-next-textbox:#_x0000_s1453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Sean Rayner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Wells Fargo Advisors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26560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24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70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66" style="position:absolute;z-index:252237824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63" type="#_x0000_t202" style="position:absolute;margin-left:423pt;margin-top:451.15pt;width:304.75pt;height:29.7pt;z-index:252233728;mso-position-horizontal-relative:page;mso-position-vertical-relative:page" filled="f" stroked="f">
            <v:textbox style="mso-next-textbox:#_x0000_s1463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61" style="position:absolute;z-index:252231680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64" style="position:absolute;z-index:252234752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62" type="#_x0000_t202" style="position:absolute;margin-left:60.5pt;margin-top:451.15pt;width:317.5pt;height:29.7pt;z-index:252232704;mso-position-horizontal-relative:page;mso-position-vertical-relative:page" filled="f" stroked="f">
            <v:textbox style="mso-next-textbox:#_x0000_s1462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65" type="#_x0000_t144" style="position:absolute;margin-left:89.05pt;margin-top:102.3pt;width:504.95pt;height:140.7pt;z-index:252236800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60" type="#_x0000_t202" style="position:absolute;margin-left:86.1pt;margin-top:162.4pt;width:619.8pt;height:332.6pt;z-index:252230656;mso-position-horizontal:absolute;mso-position-horizontal-relative:page;mso-position-vertical:absolute;mso-position-vertical-relative:page" filled="f" stroked="f">
            <v:textbox style="mso-next-textbox:#_x0000_s1460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Otha Jones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Wells Fargo Advisors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35776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26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71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73" style="position:absolute;z-index:252247040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70" type="#_x0000_t202" style="position:absolute;margin-left:423pt;margin-top:451.15pt;width:304.75pt;height:29.7pt;z-index:252242944;mso-position-horizontal-relative:page;mso-position-vertical-relative:page" filled="f" stroked="f">
            <v:textbox style="mso-next-textbox:#_x0000_s1470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68" style="position:absolute;z-index:252240896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71" style="position:absolute;z-index:252243968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69" type="#_x0000_t202" style="position:absolute;margin-left:60.5pt;margin-top:451.15pt;width:317.5pt;height:29.7pt;z-index:252241920;mso-position-horizontal-relative:page;mso-position-vertical-relative:page" filled="f" stroked="f">
            <v:textbox style="mso-next-textbox:#_x0000_s1469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72" type="#_x0000_t144" style="position:absolute;margin-left:89.05pt;margin-top:102.3pt;width:504.95pt;height:140.7pt;z-index:252246016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67" type="#_x0000_t202" style="position:absolute;margin-left:86.1pt;margin-top:162.4pt;width:619.8pt;height:332.6pt;z-index:252239872;mso-position-horizontal:absolute;mso-position-horizontal-relative:page;mso-position-vertical:absolute;mso-position-vertical-relative:page" filled="f" stroked="f">
            <v:textbox style="mso-next-textbox:#_x0000_s1467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Kirksy Williams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Wells Fargo Advisors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44992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28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  <w:sectPr w:rsidR="004515D0" w:rsidSect="004515D0">
          <w:headerReference w:type="default" r:id="rId72"/>
          <w:pgSz w:w="15840" w:h="12240" w:orient="landscape"/>
          <w:pgMar w:top="1080" w:right="1080" w:bottom="1080" w:left="1080" w:header="720" w:footer="720" w:gutter="0"/>
          <w:pgNumType w:start="1"/>
          <w:cols w:space="720"/>
          <w:docGrid w:linePitch="360"/>
        </w:sectPr>
      </w:pPr>
      <w:r>
        <w:lastRenderedPageBreak/>
        <w:tab/>
      </w:r>
      <w:r>
        <w:rPr>
          <w:noProof/>
        </w:rPr>
        <w:pict>
          <v:line id="_x0000_s1480" style="position:absolute;z-index:252256256;visibility:visible;mso-wrap-style:square;mso-wrap-distance-left:9pt;mso-wrap-distance-top:0;mso-wrap-distance-right:9pt;mso-wrap-distance-bottom:0;mso-position-horizontal-relative:text;mso-position-vertical-relative:text" from="112.25pt,213.95pt" to="571.25pt,21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" strokecolor="#4f81bd [3204]" strokeweight="2pt">
            <v:shadow on="t" opacity="24903f" mv:blur="40000f" origin=",.5" offset="0,20000emu"/>
          </v:line>
        </w:pict>
      </w:r>
      <w:r>
        <w:rPr>
          <w:noProof/>
        </w:rPr>
        <w:pict>
          <v:shape id="_x0000_s1477" type="#_x0000_t202" style="position:absolute;margin-left:423pt;margin-top:451.15pt;width:304.75pt;height:29.7pt;z-index:252252160;mso-position-horizontal-relative:page;mso-position-vertical-relative:page" filled="f" stroked="f">
            <v:textbox style="mso-next-textbox:#_x0000_s1477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Lethia Owens</w:t>
                  </w:r>
                </w:p>
                <w:p w:rsidR="004515D0" w:rsidRPr="00123195" w:rsidRDefault="004515D0" w:rsidP="00123195">
                  <w:r>
                    <w:rPr>
                      <w:sz w:val="20"/>
                    </w:rPr>
                    <w:t>President – Lethia Owens International, Inc.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line id="_x0000_s1475" style="position:absolute;z-index:252250112;mso-position-horizontal-relative:text;mso-position-vertical-relative:text" from="423pt,394.5pt" to="613.5pt,394.5pt" strokecolor="#333" strokeweight=".5pt"/>
        </w:pict>
      </w:r>
      <w:r>
        <w:rPr>
          <w:noProof/>
        </w:rPr>
        <w:pict>
          <v:line id="_x0000_s1478" style="position:absolute;z-index:252253184;mso-position-horizontal-relative:text;mso-position-vertical-relative:text" from="69pt,394.5pt" to="270pt,394.5pt" strokecolor="#333" strokeweight=".5pt"/>
        </w:pict>
      </w:r>
      <w:r>
        <w:rPr>
          <w:noProof/>
        </w:rPr>
        <w:pict>
          <v:shape id="_x0000_s1476" type="#_x0000_t202" style="position:absolute;margin-left:60.5pt;margin-top:451.15pt;width:317.5pt;height:29.7pt;z-index:252251136;mso-position-horizontal-relative:page;mso-position-vertical-relative:page" filled="f" stroked="f">
            <v:textbox style="mso-next-textbox:#_x0000_s1476;mso-fit-shape-to-text:t">
              <w:txbxContent>
                <w:p w:rsidR="004515D0" w:rsidRPr="00123195" w:rsidRDefault="004515D0" w:rsidP="00123195">
                  <w:pPr>
                    <w:rPr>
                      <w:sz w:val="20"/>
                    </w:rPr>
                  </w:pPr>
                  <w:r w:rsidRPr="00123195">
                    <w:rPr>
                      <w:sz w:val="20"/>
                    </w:rPr>
                    <w:t>Valerie Patton</w:t>
                  </w:r>
                </w:p>
                <w:p w:rsidR="004515D0" w:rsidRPr="00123195" w:rsidRDefault="004515D0" w:rsidP="00123195">
                  <w:r w:rsidRPr="00123195">
                    <w:rPr>
                      <w:sz w:val="20"/>
                    </w:rPr>
                    <w:t xml:space="preserve">Director </w:t>
                  </w:r>
                  <w:r>
                    <w:rPr>
                      <w:sz w:val="20"/>
                    </w:rPr>
                    <w:t>–</w:t>
                  </w:r>
                  <w:r w:rsidRPr="00123195">
                    <w:rPr>
                      <w:sz w:val="20"/>
                    </w:rPr>
                    <w:t xml:space="preserve"> St. Louis Business Diversity Initiative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479" type="#_x0000_t144" style="position:absolute;margin-left:89.05pt;margin-top:102.3pt;width:504.95pt;height:140.7pt;z-index:252255232;mso-position-horizontal-relative:text;mso-position-vertical-relative:text;mso-width-relative:page;mso-height-relative:page" fillcolor="black">
            <v:shadow color="#868686"/>
            <v:textpath style="font-family:&quot;Papyrus&quot;;font-weight:bold" fitshape="t" trim="t" string="Certificate of Completion"/>
          </v:shape>
        </w:pict>
      </w:r>
      <w:r>
        <w:rPr>
          <w:noProof/>
        </w:rPr>
        <w:pict>
          <v:shape id="_x0000_s1474" type="#_x0000_t202" style="position:absolute;margin-left:86.1pt;margin-top:162.4pt;width:619.8pt;height:332.6pt;z-index:252249088;mso-position-horizontal:absolute;mso-position-horizontal-relative:page;mso-position-vertical:absolute;mso-position-vertical-relative:page" filled="f" stroked="f">
            <v:textbox style="mso-next-textbox:#_x0000_s1474">
              <w:txbxContent>
                <w:p w:rsidR="004515D0" w:rsidRPr="00EE5923" w:rsidRDefault="004515D0" w:rsidP="00633422">
                  <w:pPr>
                    <w:pStyle w:val="Certificationtext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This certifies that</w:t>
                  </w:r>
                </w:p>
                <w:p w:rsidR="004515D0" w:rsidRPr="00CE6621" w:rsidRDefault="004515D0" w:rsidP="00557C33">
                  <w:pPr>
                    <w:spacing w:after="160"/>
                    <w:rPr>
                      <w:rFonts w:ascii="IrisThreeAlternate" w:hAnsi="IrisThreeAlternate"/>
                      <w:sz w:val="96"/>
                    </w:rPr>
                  </w:pPr>
                  <w:r w:rsidRPr="00A67D46">
                    <w:rPr>
                      <w:rFonts w:ascii="IrisThreeAlternate" w:hAnsi="IrisThreeAlternate"/>
                      <w:noProof/>
                      <w:sz w:val="96"/>
                    </w:rPr>
                    <w:t>Earl Jones</w:t>
                  </w:r>
                </w:p>
                <w:p w:rsidR="004515D0" w:rsidRPr="00EE5923" w:rsidRDefault="004515D0" w:rsidP="00AD0898">
                  <w:pPr>
                    <w:spacing w:before="280" w:after="120"/>
                    <w:rPr>
                      <w:sz w:val="40"/>
                    </w:rPr>
                  </w:pPr>
                  <w:proofErr w:type="gramStart"/>
                  <w:r>
                    <w:rPr>
                      <w:sz w:val="40"/>
                    </w:rPr>
                    <w:t>of</w:t>
                  </w:r>
                  <w:proofErr w:type="gramEnd"/>
                  <w:r>
                    <w:rPr>
                      <w:sz w:val="40"/>
                    </w:rPr>
                    <w:t xml:space="preserve"> </w:t>
                  </w:r>
                  <w:r w:rsidRPr="00A67D46">
                    <w:rPr>
                      <w:noProof/>
                      <w:sz w:val="40"/>
                    </w:rPr>
                    <w:t>Bank Of America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proofErr w:type="gramStart"/>
                  <w:r w:rsidRPr="00EE5923">
                    <w:rPr>
                      <w:sz w:val="32"/>
                    </w:rPr>
                    <w:t>has</w:t>
                  </w:r>
                  <w:proofErr w:type="gramEnd"/>
                  <w:r w:rsidRPr="00EE5923">
                    <w:rPr>
                      <w:sz w:val="32"/>
                    </w:rPr>
                    <w:t xml:space="preserve"> successfully completed the </w:t>
                  </w:r>
                </w:p>
                <w:p w:rsidR="004515D0" w:rsidRPr="00EE5923" w:rsidRDefault="004515D0" w:rsidP="0082234B">
                  <w:pPr>
                    <w:pStyle w:val="Description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sz w:val="48"/>
                    </w:rPr>
                    <w:t>Managing</w:t>
                  </w:r>
                  <w:r w:rsidRPr="00EE5923">
                    <w:rPr>
                      <w:b/>
                      <w:i/>
                      <w:sz w:val="48"/>
                    </w:rPr>
                    <w:t xml:space="preserve"> Your Leadership Brand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leadership development course as part of the </w:t>
                  </w:r>
                </w:p>
                <w:p w:rsidR="004515D0" w:rsidRPr="00EE5923" w:rsidRDefault="004515D0" w:rsidP="0082234B">
                  <w:pPr>
                    <w:pStyle w:val="Description"/>
                    <w:spacing w:after="120"/>
                    <w:contextualSpacing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>St. Louis Business Diversity Initiative Fellowship Program</w:t>
                  </w:r>
                </w:p>
                <w:p w:rsidR="004515D0" w:rsidRPr="00EE5923" w:rsidRDefault="004515D0" w:rsidP="0082234B">
                  <w:pPr>
                    <w:pStyle w:val="DateYear"/>
                    <w:spacing w:after="120"/>
                    <w:rPr>
                      <w:sz w:val="32"/>
                    </w:rPr>
                  </w:pPr>
                  <w:r w:rsidRPr="00EE5923">
                    <w:rPr>
                      <w:sz w:val="32"/>
                    </w:rPr>
                    <w:t xml:space="preserve">Given this </w:t>
                  </w:r>
                  <w:r>
                    <w:rPr>
                      <w:sz w:val="32"/>
                      <w:u w:val="single"/>
                    </w:rPr>
                    <w:t>18</w:t>
                  </w:r>
                  <w:r w:rsidRPr="00994C67">
                    <w:rPr>
                      <w:sz w:val="32"/>
                      <w:u w:val="single"/>
                      <w:vertAlign w:val="superscript"/>
                    </w:rPr>
                    <w:t>r</w:t>
                  </w:r>
                  <w:r>
                    <w:rPr>
                      <w:sz w:val="32"/>
                      <w:u w:val="single"/>
                      <w:vertAlign w:val="superscript"/>
                    </w:rPr>
                    <w:t>th</w:t>
                  </w:r>
                  <w:r>
                    <w:rPr>
                      <w:sz w:val="32"/>
                    </w:rPr>
                    <w:t>d</w:t>
                  </w:r>
                  <w:r w:rsidRPr="00EE5923">
                    <w:rPr>
                      <w:sz w:val="32"/>
                    </w:rPr>
                    <w:t xml:space="preserve">ay of </w:t>
                  </w:r>
                  <w:r w:rsidRPr="00EE5923">
                    <w:rPr>
                      <w:sz w:val="32"/>
                      <w:u w:val="single"/>
                    </w:rPr>
                    <w:t>October</w:t>
                  </w:r>
                  <w:r w:rsidRPr="00EE5923">
                    <w:rPr>
                      <w:sz w:val="32"/>
                    </w:rPr>
                    <w:t>, 20</w:t>
                  </w:r>
                  <w:r>
                    <w:rPr>
                      <w:sz w:val="32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2254208" behindDoc="0" locked="0" layoutInCell="1" allowOverlap="1" wp14:anchorId="61E1754D" wp14:editId="215DEF9B">
            <wp:simplePos x="0" y="0"/>
            <wp:positionH relativeFrom="column">
              <wp:posOffset>5907405</wp:posOffset>
            </wp:positionH>
            <wp:positionV relativeFrom="paragraph">
              <wp:posOffset>4625975</wp:posOffset>
            </wp:positionV>
            <wp:extent cx="1508760" cy="532130"/>
            <wp:effectExtent l="25400" t="0" r="0" b="0"/>
            <wp:wrapNone/>
            <wp:docPr id="130" name="Picture 0" descr="Signatu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ignature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4515D0" w:rsidRDefault="004515D0" w:rsidP="003A3DF8">
      <w:pPr>
        <w:tabs>
          <w:tab w:val="center" w:pos="6840"/>
          <w:tab w:val="left" w:pos="12789"/>
        </w:tabs>
        <w:jc w:val="left"/>
      </w:pPr>
    </w:p>
    <w:sectPr w:rsidR="004515D0" w:rsidSect="004515D0">
      <w:headerReference w:type="default" r:id="rId73"/>
      <w:type w:val="continuous"/>
      <w:pgSz w:w="15840" w:h="12240" w:orient="landscape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4515D0" w:rsidRDefault="004515D0" w:rsidP="000D029D">
      <w:r>
        <w:separator/>
      </w:r>
    </w:p>
  </w:endnote>
  <w:endnote w:type="continuationSeparator" w:id="0">
    <w:p w:rsidR="004515D0" w:rsidRDefault="004515D0" w:rsidP="000D02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IrisThreeAlternate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4515D0" w:rsidRDefault="004515D0" w:rsidP="000D029D">
      <w:r>
        <w:separator/>
      </w:r>
    </w:p>
  </w:footnote>
  <w:footnote w:type="continuationSeparator" w:id="0">
    <w:p w:rsidR="004515D0" w:rsidRDefault="004515D0" w:rsidP="000D029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7974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8179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8384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8588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8793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8998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9203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9408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9612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36" name="Pictur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9817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38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6336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0022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0227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3" name="Pictur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0432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0636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7" name="Picture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0841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1046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1251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53" name="Picture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1456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55" name="Picture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1660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1865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59" name="Pictur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2070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1" name="Picture 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2275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3" name="Picture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2480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5" name="Picture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2684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7" name="Picture 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2889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69" name="Picture 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3094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71" name="Picture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3299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73" name="Picture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3504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75" name="Picture 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3708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77" name="Picture 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3913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79" name="Picture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6745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4118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1" name="Picture 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4323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3" name="Picture 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4528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5" name="Picture 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4732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7" name="Picture 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4937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89" name="Picture 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5142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91" name="Picture 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5347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93" name="Picture 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5552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95" name="Picture 9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5756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5961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99" name="Picture 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6950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6166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1" name="Picture 1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6371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3" name="Picture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6576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5" name="Picture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6780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7" name="Picture 10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6985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09" name="Picture 1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7190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11" name="Picture 1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7395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13" name="Picture 1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7600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15" name="Picture 1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7804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17" name="Picture 1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8009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19" name="Picture 1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7155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8214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1" name="Picture 1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84192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3" name="Picture 1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8624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5" name="Picture 1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8828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7" name="Picture 1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9033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29" name="Picture 1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79238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31" name="Picture 1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4D6" w:rsidRDefault="004334D6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73600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75648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15D0" w:rsidRDefault="004515D0">
    <w:pPr>
      <w:pStyle w:val="Header"/>
    </w:pPr>
    <w:r>
      <w:rPr>
        <w:noProof/>
      </w:rPr>
      <w:drawing>
        <wp:anchor distT="0" distB="0" distL="114300" distR="114300" simplePos="0" relativeHeight="251677696" behindDoc="1" locked="0" layoutInCell="1" allowOverlap="1" wp14:anchorId="470B1361" wp14:editId="0476ACF0">
          <wp:simplePos x="0" y="0"/>
          <wp:positionH relativeFrom="column">
            <wp:posOffset>-228600</wp:posOffset>
          </wp:positionH>
          <wp:positionV relativeFrom="paragraph">
            <wp:posOffset>-228600</wp:posOffset>
          </wp:positionV>
          <wp:extent cx="9372600" cy="7315200"/>
          <wp:effectExtent l="0" t="0" r="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ertificate-templa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81"/>
                  <a:stretch/>
                </pic:blipFill>
                <pic:spPr bwMode="auto">
                  <a:xfrm>
                    <a:off x="0" y="0"/>
                    <a:ext cx="9372600" cy="7315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attachedTemplate r:id="rId1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oNotTrackMoves/>
  <w:defaultTabStop w:val="720"/>
  <w:characterSpacingControl w:val="doNotCompress"/>
  <w:hdrShapeDefaults>
    <o:shapedefaults v:ext="edit" spidmax="2049">
      <o:colormru v:ext="edit" colors="#591a19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23195"/>
    <w:rsid w:val="000D029D"/>
    <w:rsid w:val="00123195"/>
    <w:rsid w:val="001D231F"/>
    <w:rsid w:val="002975BE"/>
    <w:rsid w:val="002E51E7"/>
    <w:rsid w:val="002F761A"/>
    <w:rsid w:val="003A3DF8"/>
    <w:rsid w:val="004334D6"/>
    <w:rsid w:val="004515D0"/>
    <w:rsid w:val="00514E26"/>
    <w:rsid w:val="00557C33"/>
    <w:rsid w:val="00593AD1"/>
    <w:rsid w:val="005E2C3A"/>
    <w:rsid w:val="006206CF"/>
    <w:rsid w:val="00633422"/>
    <w:rsid w:val="00661CEB"/>
    <w:rsid w:val="00761EF2"/>
    <w:rsid w:val="00772913"/>
    <w:rsid w:val="0082234B"/>
    <w:rsid w:val="008B3A4A"/>
    <w:rsid w:val="00994C67"/>
    <w:rsid w:val="009A7826"/>
    <w:rsid w:val="009B63A3"/>
    <w:rsid w:val="009C717F"/>
    <w:rsid w:val="00A256A1"/>
    <w:rsid w:val="00A25782"/>
    <w:rsid w:val="00A83E53"/>
    <w:rsid w:val="00AD0898"/>
    <w:rsid w:val="00B47F1F"/>
    <w:rsid w:val="00C45709"/>
    <w:rsid w:val="00CB1609"/>
    <w:rsid w:val="00CC2411"/>
    <w:rsid w:val="00CE6621"/>
    <w:rsid w:val="00D42672"/>
    <w:rsid w:val="00E435A9"/>
    <w:rsid w:val="00E96CAF"/>
    <w:rsid w:val="00EE5923"/>
    <w:rsid w:val="00F50596"/>
    <w:rsid w:val="00FD44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o:colormru v:ext="edit" colors="#591a19"/>
    </o:shapedefaults>
    <o:shapelayout v:ext="edit">
      <o:idmap v:ext="edit" data="1"/>
    </o:shapelayout>
  </w:shapeDefaults>
  <w:decimalSymbol w:val="."/>
  <w:listSeparator w:val=","/>
  <w14:docId w14:val="2E0082B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3422"/>
    <w:pPr>
      <w:jc w:val="center"/>
    </w:pPr>
    <w:rPr>
      <w:rFonts w:ascii="Garamond" w:hAnsi="Garamond"/>
      <w:color w:val="333333"/>
      <w:sz w:val="24"/>
    </w:rPr>
  </w:style>
  <w:style w:type="paragraph" w:styleId="Heading1">
    <w:name w:val="heading 1"/>
    <w:basedOn w:val="Normal"/>
    <w:next w:val="Normal"/>
    <w:qFormat/>
    <w:rsid w:val="00633422"/>
    <w:pPr>
      <w:outlineLvl w:val="0"/>
    </w:pPr>
    <w:rPr>
      <w:caps/>
      <w:sz w:val="56"/>
      <w:szCs w:val="56"/>
    </w:rPr>
  </w:style>
  <w:style w:type="paragraph" w:styleId="Heading2">
    <w:name w:val="heading 2"/>
    <w:basedOn w:val="Normal"/>
    <w:next w:val="Normal"/>
    <w:qFormat/>
    <w:rsid w:val="00633422"/>
    <w:pPr>
      <w:spacing w:before="240" w:after="240"/>
      <w:outlineLvl w:val="1"/>
    </w:pPr>
    <w:rPr>
      <w:sz w:val="72"/>
      <w:szCs w:val="72"/>
    </w:rPr>
  </w:style>
  <w:style w:type="paragraph" w:styleId="Heading3">
    <w:name w:val="heading 3"/>
    <w:basedOn w:val="Normal"/>
    <w:next w:val="Normal"/>
    <w:qFormat/>
    <w:rsid w:val="00633422"/>
    <w:pPr>
      <w:spacing w:before="240" w:after="240"/>
      <w:outlineLvl w:val="2"/>
    </w:pPr>
    <w:rPr>
      <w:caps/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gnatures">
    <w:name w:val="Signatures"/>
    <w:basedOn w:val="Normal"/>
    <w:rsid w:val="00633422"/>
    <w:rPr>
      <w:sz w:val="20"/>
    </w:rPr>
  </w:style>
  <w:style w:type="paragraph" w:customStyle="1" w:styleId="Description">
    <w:name w:val="Description"/>
    <w:basedOn w:val="Normal"/>
    <w:rsid w:val="00633422"/>
    <w:pPr>
      <w:spacing w:before="200" w:after="200"/>
    </w:pPr>
    <w:rPr>
      <w:sz w:val="28"/>
      <w:szCs w:val="28"/>
    </w:rPr>
  </w:style>
  <w:style w:type="paragraph" w:customStyle="1" w:styleId="DateYear">
    <w:name w:val="Date &amp; Year"/>
    <w:basedOn w:val="Normal"/>
    <w:rsid w:val="00633422"/>
    <w:pPr>
      <w:spacing w:before="200" w:after="200"/>
    </w:pPr>
    <w:rPr>
      <w:sz w:val="28"/>
      <w:szCs w:val="28"/>
    </w:rPr>
  </w:style>
  <w:style w:type="paragraph" w:customStyle="1" w:styleId="Certificationtext">
    <w:name w:val="Certification text"/>
    <w:basedOn w:val="Normal"/>
    <w:rsid w:val="00633422"/>
    <w:pPr>
      <w:spacing w:before="200" w:after="200"/>
    </w:pPr>
    <w:rPr>
      <w:caps/>
      <w:sz w:val="28"/>
      <w:szCs w:val="28"/>
    </w:rPr>
  </w:style>
  <w:style w:type="paragraph" w:customStyle="1" w:styleId="Seal">
    <w:name w:val="Seal"/>
    <w:basedOn w:val="Normal"/>
    <w:rsid w:val="00633422"/>
    <w:rPr>
      <w:caps/>
      <w:smallCaps/>
    </w:rPr>
  </w:style>
  <w:style w:type="paragraph" w:styleId="BalloonText">
    <w:name w:val="Balloon Text"/>
    <w:basedOn w:val="Normal"/>
    <w:semiHidden/>
    <w:rsid w:val="005E2C3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0D029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0D029D"/>
    <w:rPr>
      <w:rFonts w:ascii="Garamond" w:hAnsi="Garamond"/>
      <w:color w:val="333333"/>
      <w:sz w:val="24"/>
    </w:rPr>
  </w:style>
  <w:style w:type="paragraph" w:styleId="Footer">
    <w:name w:val="footer"/>
    <w:basedOn w:val="Normal"/>
    <w:link w:val="FooterChar"/>
    <w:rsid w:val="000D029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0D029D"/>
    <w:rPr>
      <w:rFonts w:ascii="Garamond" w:hAnsi="Garamond"/>
      <w:color w:val="333333"/>
      <w:sz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6.xml"/><Relationship Id="rId14" Type="http://schemas.openxmlformats.org/officeDocument/2006/relationships/header" Target="header7.xml"/><Relationship Id="rId15" Type="http://schemas.openxmlformats.org/officeDocument/2006/relationships/header" Target="header8.xml"/><Relationship Id="rId16" Type="http://schemas.openxmlformats.org/officeDocument/2006/relationships/header" Target="header9.xml"/><Relationship Id="rId17" Type="http://schemas.openxmlformats.org/officeDocument/2006/relationships/header" Target="header10.xml"/><Relationship Id="rId18" Type="http://schemas.openxmlformats.org/officeDocument/2006/relationships/header" Target="header11.xml"/><Relationship Id="rId19" Type="http://schemas.openxmlformats.org/officeDocument/2006/relationships/header" Target="header12.xml"/><Relationship Id="rId63" Type="http://schemas.openxmlformats.org/officeDocument/2006/relationships/header" Target="header56.xml"/><Relationship Id="rId64" Type="http://schemas.openxmlformats.org/officeDocument/2006/relationships/header" Target="header57.xml"/><Relationship Id="rId65" Type="http://schemas.openxmlformats.org/officeDocument/2006/relationships/header" Target="header58.xml"/><Relationship Id="rId66" Type="http://schemas.openxmlformats.org/officeDocument/2006/relationships/header" Target="header59.xml"/><Relationship Id="rId67" Type="http://schemas.openxmlformats.org/officeDocument/2006/relationships/header" Target="header60.xml"/><Relationship Id="rId68" Type="http://schemas.openxmlformats.org/officeDocument/2006/relationships/header" Target="header61.xml"/><Relationship Id="rId69" Type="http://schemas.openxmlformats.org/officeDocument/2006/relationships/header" Target="header62.xml"/><Relationship Id="rId50" Type="http://schemas.openxmlformats.org/officeDocument/2006/relationships/header" Target="header43.xml"/><Relationship Id="rId51" Type="http://schemas.openxmlformats.org/officeDocument/2006/relationships/header" Target="header44.xml"/><Relationship Id="rId52" Type="http://schemas.openxmlformats.org/officeDocument/2006/relationships/header" Target="header45.xml"/><Relationship Id="rId53" Type="http://schemas.openxmlformats.org/officeDocument/2006/relationships/header" Target="header46.xml"/><Relationship Id="rId54" Type="http://schemas.openxmlformats.org/officeDocument/2006/relationships/header" Target="header47.xml"/><Relationship Id="rId55" Type="http://schemas.openxmlformats.org/officeDocument/2006/relationships/header" Target="header48.xml"/><Relationship Id="rId56" Type="http://schemas.openxmlformats.org/officeDocument/2006/relationships/header" Target="header49.xml"/><Relationship Id="rId57" Type="http://schemas.openxmlformats.org/officeDocument/2006/relationships/header" Target="header50.xml"/><Relationship Id="rId58" Type="http://schemas.openxmlformats.org/officeDocument/2006/relationships/header" Target="header51.xml"/><Relationship Id="rId59" Type="http://schemas.openxmlformats.org/officeDocument/2006/relationships/header" Target="header52.xml"/><Relationship Id="rId40" Type="http://schemas.openxmlformats.org/officeDocument/2006/relationships/header" Target="header33.xml"/><Relationship Id="rId41" Type="http://schemas.openxmlformats.org/officeDocument/2006/relationships/header" Target="header34.xml"/><Relationship Id="rId42" Type="http://schemas.openxmlformats.org/officeDocument/2006/relationships/header" Target="header35.xml"/><Relationship Id="rId43" Type="http://schemas.openxmlformats.org/officeDocument/2006/relationships/header" Target="header36.xml"/><Relationship Id="rId44" Type="http://schemas.openxmlformats.org/officeDocument/2006/relationships/header" Target="header37.xml"/><Relationship Id="rId45" Type="http://schemas.openxmlformats.org/officeDocument/2006/relationships/header" Target="header38.xml"/><Relationship Id="rId46" Type="http://schemas.openxmlformats.org/officeDocument/2006/relationships/header" Target="header39.xml"/><Relationship Id="rId47" Type="http://schemas.openxmlformats.org/officeDocument/2006/relationships/header" Target="header40.xml"/><Relationship Id="rId48" Type="http://schemas.openxmlformats.org/officeDocument/2006/relationships/header" Target="header41.xml"/><Relationship Id="rId49" Type="http://schemas.openxmlformats.org/officeDocument/2006/relationships/header" Target="header42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image" Target="media/image2.png"/><Relationship Id="rId9" Type="http://schemas.openxmlformats.org/officeDocument/2006/relationships/header" Target="header2.xml"/><Relationship Id="rId30" Type="http://schemas.openxmlformats.org/officeDocument/2006/relationships/header" Target="header23.xml"/><Relationship Id="rId31" Type="http://schemas.openxmlformats.org/officeDocument/2006/relationships/header" Target="header24.xml"/><Relationship Id="rId32" Type="http://schemas.openxmlformats.org/officeDocument/2006/relationships/header" Target="header25.xml"/><Relationship Id="rId33" Type="http://schemas.openxmlformats.org/officeDocument/2006/relationships/header" Target="header26.xml"/><Relationship Id="rId34" Type="http://schemas.openxmlformats.org/officeDocument/2006/relationships/header" Target="header27.xml"/><Relationship Id="rId35" Type="http://schemas.openxmlformats.org/officeDocument/2006/relationships/header" Target="header28.xml"/><Relationship Id="rId36" Type="http://schemas.openxmlformats.org/officeDocument/2006/relationships/header" Target="header29.xml"/><Relationship Id="rId37" Type="http://schemas.openxmlformats.org/officeDocument/2006/relationships/header" Target="header30.xml"/><Relationship Id="rId38" Type="http://schemas.openxmlformats.org/officeDocument/2006/relationships/header" Target="header31.xml"/><Relationship Id="rId39" Type="http://schemas.openxmlformats.org/officeDocument/2006/relationships/header" Target="header32.xml"/><Relationship Id="rId70" Type="http://schemas.openxmlformats.org/officeDocument/2006/relationships/header" Target="header63.xml"/><Relationship Id="rId71" Type="http://schemas.openxmlformats.org/officeDocument/2006/relationships/header" Target="header64.xml"/><Relationship Id="rId72" Type="http://schemas.openxmlformats.org/officeDocument/2006/relationships/header" Target="header65.xml"/><Relationship Id="rId20" Type="http://schemas.openxmlformats.org/officeDocument/2006/relationships/header" Target="header13.xml"/><Relationship Id="rId21" Type="http://schemas.openxmlformats.org/officeDocument/2006/relationships/header" Target="header14.xml"/><Relationship Id="rId22" Type="http://schemas.openxmlformats.org/officeDocument/2006/relationships/header" Target="header15.xml"/><Relationship Id="rId23" Type="http://schemas.openxmlformats.org/officeDocument/2006/relationships/header" Target="header16.xml"/><Relationship Id="rId24" Type="http://schemas.openxmlformats.org/officeDocument/2006/relationships/header" Target="header17.xml"/><Relationship Id="rId25" Type="http://schemas.openxmlformats.org/officeDocument/2006/relationships/header" Target="header18.xml"/><Relationship Id="rId26" Type="http://schemas.openxmlformats.org/officeDocument/2006/relationships/header" Target="header19.xml"/><Relationship Id="rId27" Type="http://schemas.openxmlformats.org/officeDocument/2006/relationships/header" Target="header20.xml"/><Relationship Id="rId28" Type="http://schemas.openxmlformats.org/officeDocument/2006/relationships/header" Target="header21.xml"/><Relationship Id="rId29" Type="http://schemas.openxmlformats.org/officeDocument/2006/relationships/header" Target="header22.xml"/><Relationship Id="rId73" Type="http://schemas.openxmlformats.org/officeDocument/2006/relationships/header" Target="header66.xml"/><Relationship Id="rId74" Type="http://schemas.openxmlformats.org/officeDocument/2006/relationships/fontTable" Target="fontTable.xml"/><Relationship Id="rId75" Type="http://schemas.openxmlformats.org/officeDocument/2006/relationships/theme" Target="theme/theme1.xml"/><Relationship Id="rId60" Type="http://schemas.openxmlformats.org/officeDocument/2006/relationships/header" Target="header53.xml"/><Relationship Id="rId61" Type="http://schemas.openxmlformats.org/officeDocument/2006/relationships/header" Target="header54.xml"/><Relationship Id="rId62" Type="http://schemas.openxmlformats.org/officeDocument/2006/relationships/header" Target="header55.xml"/><Relationship Id="rId10" Type="http://schemas.openxmlformats.org/officeDocument/2006/relationships/header" Target="header3.xml"/><Relationship Id="rId11" Type="http://schemas.openxmlformats.org/officeDocument/2006/relationships/header" Target="header4.xml"/><Relationship Id="rId12" Type="http://schemas.openxmlformats.org/officeDocument/2006/relationships/header" Target="header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Lethia%20Owens\Application%20Data\Microsoft\Templates\High%20school%20diplom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\Documents and Settings\Lethia Owens\Application Data\Microsoft\Templates\High school diploma.dot</Template>
  <TotalTime>1</TotalTime>
  <Pages>65</Pages>
  <Words>106</Words>
  <Characters>610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Microsoft Corporation</Company>
  <LinksUpToDate>false</LinksUpToDate>
  <CharactersWithSpaces>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Lethia Owens</dc:creator>
  <cp:keywords/>
  <dc:description/>
  <cp:lastModifiedBy>Lethia Owens</cp:lastModifiedBy>
  <cp:revision>1</cp:revision>
  <cp:lastPrinted>2012-10-18T11:04:00Z</cp:lastPrinted>
  <dcterms:created xsi:type="dcterms:W3CDTF">2012-10-18T17:06:00Z</dcterms:created>
  <dcterms:modified xsi:type="dcterms:W3CDTF">2012-10-18T17:07:00Z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TC100994841033</vt:lpwstr>
  </property>
</Properties>
</file>